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34793" w14:textId="2976B46B" w:rsidR="001A2DF5" w:rsidRDefault="00EF60B1" w:rsidP="00E355ED">
      <w:r>
        <w:rPr>
          <w:noProof/>
        </w:rPr>
        <mc:AlternateContent>
          <mc:Choice Requires="wpc">
            <w:drawing>
              <wp:anchor distT="0" distB="0" distL="114300" distR="114300" simplePos="0" relativeHeight="251658240" behindDoc="0" locked="0" layoutInCell="1" allowOverlap="1" wp14:anchorId="79275A5A" wp14:editId="4F166BD6">
                <wp:simplePos x="0" y="0"/>
                <wp:positionH relativeFrom="column">
                  <wp:posOffset>0</wp:posOffset>
                </wp:positionH>
                <wp:positionV relativeFrom="paragraph">
                  <wp:posOffset>-104775</wp:posOffset>
                </wp:positionV>
                <wp:extent cx="7352030" cy="9751695"/>
                <wp:effectExtent l="12700" t="12700" r="26670" b="27305"/>
                <wp:wrapNone/>
                <wp:docPr id="17"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8100" cap="flat" cmpd="sng" algn="ctr">
                          <a:solidFill>
                            <a:schemeClr val="tx2">
                              <a:lumMod val="75000"/>
                            </a:schemeClr>
                          </a:solidFill>
                          <a:prstDash val="solid"/>
                          <a:miter lim="800000"/>
                          <a:headEnd type="none" w="med" len="med"/>
                          <a:tailEnd type="none" w="med" len="med"/>
                        </a:ln>
                      </wpc:whole>
                      <wps:wsp>
                        <wps:cNvPr id="1" name="Text Box 12"/>
                        <wps:cNvSpPr txBox="1">
                          <a:spLocks noChangeArrowheads="1"/>
                        </wps:cNvSpPr>
                        <wps:spPr bwMode="auto">
                          <a:xfrm>
                            <a:off x="2622515" y="8624082"/>
                            <a:ext cx="2127691" cy="109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B996" w14:textId="1EB8E488" w:rsidR="0095344C" w:rsidRPr="0095344C" w:rsidRDefault="00717987" w:rsidP="0089789B">
                              <w:pPr>
                                <w:pStyle w:val="NoSpacing"/>
                                <w:jc w:val="center"/>
                                <w:rPr>
                                  <w:rFonts w:ascii="Arial" w:hAnsi="Arial" w:cs="Arial"/>
                                  <w:color w:val="17365D" w:themeColor="text2" w:themeShade="BF"/>
                                  <w:sz w:val="36"/>
                                  <w:szCs w:val="36"/>
                                </w:rPr>
                              </w:pPr>
                              <w:r>
                                <w:rPr>
                                  <w:rFonts w:ascii="Arial" w:hAnsi="Arial" w:cs="Arial"/>
                                  <w:color w:val="17365D" w:themeColor="text2" w:themeShade="BF"/>
                                  <w:sz w:val="36"/>
                                  <w:szCs w:val="36"/>
                                </w:rPr>
                                <w:t>12</w:t>
                              </w:r>
                              <w:r w:rsidR="00DF2755">
                                <w:rPr>
                                  <w:rFonts w:ascii="Arial" w:hAnsi="Arial" w:cs="Arial"/>
                                  <w:color w:val="17365D" w:themeColor="text2" w:themeShade="BF"/>
                                  <w:sz w:val="36"/>
                                  <w:szCs w:val="36"/>
                                </w:rPr>
                                <w:t>-</w:t>
                              </w:r>
                              <w:r w:rsidR="0095344C" w:rsidRPr="0095344C">
                                <w:rPr>
                                  <w:rFonts w:ascii="Arial" w:hAnsi="Arial" w:cs="Arial"/>
                                  <w:color w:val="17365D" w:themeColor="text2" w:themeShade="BF"/>
                                  <w:sz w:val="36"/>
                                  <w:szCs w:val="36"/>
                                </w:rPr>
                                <w:t>House Br</w:t>
                              </w:r>
                              <w:r w:rsidR="00925150">
                                <w:rPr>
                                  <w:rFonts w:ascii="Arial" w:hAnsi="Arial" w:cs="Arial"/>
                                  <w:color w:val="17365D" w:themeColor="text2" w:themeShade="BF"/>
                                  <w:sz w:val="36"/>
                                  <w:szCs w:val="36"/>
                                </w:rPr>
                                <w:t>oiler</w:t>
                              </w:r>
                              <w:r w:rsidR="0095344C" w:rsidRPr="0095344C">
                                <w:rPr>
                                  <w:rFonts w:ascii="Arial" w:hAnsi="Arial" w:cs="Arial"/>
                                  <w:color w:val="17365D" w:themeColor="text2" w:themeShade="BF"/>
                                  <w:sz w:val="36"/>
                                  <w:szCs w:val="36"/>
                                </w:rPr>
                                <w:t xml:space="preserve"> Farm</w:t>
                              </w:r>
                            </w:p>
                            <w:p w14:paraId="75C2247B" w14:textId="59B03FCA" w:rsidR="001C45E4" w:rsidRPr="0095344C" w:rsidRDefault="00717987" w:rsidP="0089789B">
                              <w:pPr>
                                <w:pStyle w:val="NoSpacing"/>
                                <w:jc w:val="center"/>
                                <w:rPr>
                                  <w:rFonts w:ascii="Arial" w:hAnsi="Arial" w:cs="Arial"/>
                                  <w:color w:val="17365D" w:themeColor="text2" w:themeShade="BF"/>
                                  <w:sz w:val="36"/>
                                  <w:szCs w:val="36"/>
                                </w:rPr>
                              </w:pPr>
                              <w:r>
                                <w:rPr>
                                  <w:rFonts w:ascii="Arial" w:hAnsi="Arial" w:cs="Arial"/>
                                  <w:color w:val="17365D" w:themeColor="text2" w:themeShade="BF"/>
                                  <w:sz w:val="36"/>
                                  <w:szCs w:val="36"/>
                                </w:rPr>
                                <w:t>102.05</w:t>
                              </w:r>
                              <w:r w:rsidR="00E06322" w:rsidRPr="0095344C">
                                <w:rPr>
                                  <w:rFonts w:ascii="Arial" w:hAnsi="Arial" w:cs="Arial"/>
                                  <w:color w:val="17365D" w:themeColor="text2" w:themeShade="BF"/>
                                  <w:sz w:val="36"/>
                                  <w:szCs w:val="36"/>
                                </w:rPr>
                                <w:t>±</w:t>
                              </w:r>
                              <w:r w:rsidR="001C45E4" w:rsidRPr="0095344C">
                                <w:rPr>
                                  <w:rFonts w:ascii="Arial" w:hAnsi="Arial" w:cs="Arial"/>
                                  <w:color w:val="17365D" w:themeColor="text2" w:themeShade="BF"/>
                                  <w:sz w:val="36"/>
                                  <w:szCs w:val="36"/>
                                </w:rPr>
                                <w:t xml:space="preserve"> Acres</w:t>
                              </w:r>
                            </w:p>
                            <w:p w14:paraId="33FE7134" w14:textId="6280E1D6" w:rsidR="001C45E4" w:rsidRPr="0095344C" w:rsidRDefault="00C62F06" w:rsidP="0089789B">
                              <w:pPr>
                                <w:pStyle w:val="NoSpacing"/>
                                <w:jc w:val="center"/>
                                <w:rPr>
                                  <w:rFonts w:ascii="Arial" w:hAnsi="Arial" w:cs="Arial"/>
                                  <w:color w:val="17365D" w:themeColor="text2" w:themeShade="BF"/>
                                  <w:sz w:val="36"/>
                                  <w:szCs w:val="36"/>
                                </w:rPr>
                              </w:pPr>
                              <w:r w:rsidRPr="0095344C">
                                <w:rPr>
                                  <w:rFonts w:ascii="Arial" w:hAnsi="Arial" w:cs="Arial"/>
                                  <w:color w:val="17365D" w:themeColor="text2" w:themeShade="BF"/>
                                  <w:sz w:val="36"/>
                                  <w:szCs w:val="36"/>
                                </w:rPr>
                                <w:t>MLS #1</w:t>
                              </w:r>
                              <w:r w:rsidR="00587A1C" w:rsidRPr="0095344C">
                                <w:rPr>
                                  <w:rFonts w:ascii="Arial" w:hAnsi="Arial" w:cs="Arial"/>
                                  <w:color w:val="17365D" w:themeColor="text2" w:themeShade="BF"/>
                                  <w:sz w:val="36"/>
                                  <w:szCs w:val="36"/>
                                </w:rPr>
                                <w:t>4</w:t>
                              </w:r>
                              <w:r w:rsidR="00717987">
                                <w:rPr>
                                  <w:rFonts w:ascii="Arial" w:hAnsi="Arial" w:cs="Arial"/>
                                  <w:color w:val="17365D" w:themeColor="text2" w:themeShade="BF"/>
                                  <w:sz w:val="36"/>
                                  <w:szCs w:val="36"/>
                                </w:rPr>
                                <w:t>5066</w:t>
                              </w:r>
                            </w:p>
                            <w:p w14:paraId="4349AEBC" w14:textId="4EDEE3C5" w:rsidR="001C45E4" w:rsidRPr="0083159F" w:rsidRDefault="001C45E4" w:rsidP="0089789B">
                              <w:pPr>
                                <w:pStyle w:val="NoSpacing"/>
                                <w:jc w:val="center"/>
                                <w:rPr>
                                  <w:rFonts w:ascii="Arial" w:hAnsi="Arial" w:cs="Arial"/>
                                  <w:color w:val="17365D" w:themeColor="text2" w:themeShade="BF"/>
                                  <w:sz w:val="36"/>
                                  <w:szCs w:val="36"/>
                                </w:rPr>
                              </w:pPr>
                            </w:p>
                          </w:txbxContent>
                        </wps:txbx>
                        <wps:bodyPr rot="0" vert="horz" wrap="square" lIns="89611" tIns="44806" rIns="89611" bIns="44806" anchor="t" anchorCtr="0" upright="1">
                          <a:noAutofit/>
                        </wps:bodyPr>
                      </wps:wsp>
                      <wps:wsp>
                        <wps:cNvPr id="2" name="Rectangle 14"/>
                        <wps:cNvSpPr>
                          <a:spLocks noChangeArrowheads="1"/>
                        </wps:cNvSpPr>
                        <wps:spPr bwMode="auto">
                          <a:xfrm>
                            <a:off x="4537534" y="8648280"/>
                            <a:ext cx="2814496" cy="110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17"/>
                        <wps:cNvSpPr txBox="1">
                          <a:spLocks noChangeArrowheads="1"/>
                        </wps:cNvSpPr>
                        <wps:spPr bwMode="auto">
                          <a:xfrm>
                            <a:off x="5486410" y="8668434"/>
                            <a:ext cx="1865620" cy="1048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9C13" w14:textId="3DEF1499" w:rsidR="001C45E4" w:rsidRPr="005F1B2F" w:rsidRDefault="000C07B3" w:rsidP="0089789B">
                              <w:pPr>
                                <w:pStyle w:val="NoSpacing"/>
                                <w:rPr>
                                  <w:rFonts w:ascii="Arial" w:hAnsi="Arial" w:cs="Arial"/>
                                  <w:color w:val="17365D" w:themeColor="text2" w:themeShade="BF"/>
                                  <w:sz w:val="32"/>
                                  <w:szCs w:val="32"/>
                                </w:rPr>
                              </w:pPr>
                              <w:r w:rsidRPr="005F1B2F">
                                <w:rPr>
                                  <w:rFonts w:ascii="Arial" w:hAnsi="Arial" w:cs="Arial"/>
                                  <w:color w:val="17365D" w:themeColor="text2" w:themeShade="BF"/>
                                  <w:sz w:val="32"/>
                                  <w:szCs w:val="32"/>
                                </w:rPr>
                                <w:t>Jeff Daughdrill</w:t>
                              </w:r>
                            </w:p>
                            <w:p w14:paraId="17F60C3F" w14:textId="056E79B0" w:rsidR="005F1B2F" w:rsidRPr="005F1B2F" w:rsidRDefault="005F1B2F" w:rsidP="0089789B">
                              <w:pPr>
                                <w:pStyle w:val="NoSpacing"/>
                                <w:rPr>
                                  <w:rFonts w:ascii="Arial" w:hAnsi="Arial" w:cs="Arial"/>
                                  <w:color w:val="17365D" w:themeColor="text2" w:themeShade="BF"/>
                                  <w:sz w:val="20"/>
                                  <w:szCs w:val="20"/>
                                </w:rPr>
                              </w:pPr>
                              <w:r>
                                <w:rPr>
                                  <w:rFonts w:ascii="Arial" w:hAnsi="Arial" w:cs="Arial"/>
                                  <w:color w:val="17365D" w:themeColor="text2" w:themeShade="BF"/>
                                  <w:sz w:val="20"/>
                                  <w:szCs w:val="20"/>
                                </w:rPr>
                                <w:t>Poultry Specialist</w:t>
                              </w:r>
                            </w:p>
                            <w:p w14:paraId="76AC4437" w14:textId="08C5A5CF" w:rsidR="001C45E4" w:rsidRPr="0083159F" w:rsidRDefault="000C07B3" w:rsidP="0089789B">
                              <w:pPr>
                                <w:pStyle w:val="NoSpacing"/>
                                <w:rPr>
                                  <w:rFonts w:ascii="Arial" w:hAnsi="Arial" w:cs="Arial"/>
                                  <w:color w:val="17365D" w:themeColor="text2" w:themeShade="BF"/>
                                  <w:sz w:val="20"/>
                                  <w:szCs w:val="20"/>
                                </w:rPr>
                              </w:pPr>
                              <w:r>
                                <w:rPr>
                                  <w:rFonts w:ascii="Arial" w:hAnsi="Arial" w:cs="Arial"/>
                                  <w:color w:val="17365D" w:themeColor="text2" w:themeShade="BF"/>
                                  <w:sz w:val="20"/>
                                  <w:szCs w:val="20"/>
                                </w:rPr>
                                <w:t>jeffdaughdrill</w:t>
                              </w:r>
                              <w:r w:rsidR="001C45E4" w:rsidRPr="0083159F">
                                <w:rPr>
                                  <w:rFonts w:ascii="Arial" w:hAnsi="Arial" w:cs="Arial"/>
                                  <w:color w:val="17365D" w:themeColor="text2" w:themeShade="BF"/>
                                  <w:sz w:val="20"/>
                                  <w:szCs w:val="20"/>
                                </w:rPr>
                                <w:t>@bellsouth.net</w:t>
                              </w:r>
                            </w:p>
                            <w:p w14:paraId="49C1DE7A" w14:textId="77777777" w:rsidR="001C45E4" w:rsidRPr="005F1B2F" w:rsidRDefault="001C45E4" w:rsidP="0089789B">
                              <w:pPr>
                                <w:pStyle w:val="NoSpacing"/>
                                <w:rPr>
                                  <w:rFonts w:ascii="Arial" w:hAnsi="Arial" w:cs="Arial"/>
                                  <w:color w:val="17365D" w:themeColor="text2" w:themeShade="BF"/>
                                  <w:sz w:val="20"/>
                                  <w:szCs w:val="20"/>
                                </w:rPr>
                              </w:pPr>
                              <w:r w:rsidRPr="005F1B2F">
                                <w:rPr>
                                  <w:rFonts w:ascii="Arial" w:hAnsi="Arial" w:cs="Arial"/>
                                  <w:color w:val="17365D" w:themeColor="text2" w:themeShade="BF"/>
                                  <w:sz w:val="20"/>
                                  <w:szCs w:val="20"/>
                                </w:rPr>
                                <w:t>Office: (601) 250-0017</w:t>
                              </w:r>
                            </w:p>
                            <w:p w14:paraId="2D80C8C3" w14:textId="38A5287D" w:rsidR="001C45E4" w:rsidRPr="005F1B2F" w:rsidRDefault="001C45E4" w:rsidP="0089789B">
                              <w:pPr>
                                <w:pStyle w:val="NoSpacing"/>
                                <w:rPr>
                                  <w:rFonts w:ascii="Arial" w:hAnsi="Arial" w:cs="Arial"/>
                                  <w:color w:val="17365D" w:themeColor="text2" w:themeShade="BF"/>
                                  <w:sz w:val="20"/>
                                  <w:szCs w:val="20"/>
                                </w:rPr>
                              </w:pPr>
                              <w:r w:rsidRPr="005F1B2F">
                                <w:rPr>
                                  <w:rFonts w:ascii="Arial" w:hAnsi="Arial" w:cs="Arial"/>
                                  <w:color w:val="17365D" w:themeColor="text2" w:themeShade="BF"/>
                                  <w:sz w:val="20"/>
                                  <w:szCs w:val="20"/>
                                </w:rPr>
                                <w:t xml:space="preserve">Cell: (601) </w:t>
                              </w:r>
                              <w:r w:rsidR="000C07B3" w:rsidRPr="005F1B2F">
                                <w:rPr>
                                  <w:rFonts w:ascii="Arial" w:hAnsi="Arial" w:cs="Arial"/>
                                  <w:color w:val="17365D" w:themeColor="text2" w:themeShade="BF"/>
                                  <w:sz w:val="20"/>
                                  <w:szCs w:val="20"/>
                                </w:rPr>
                                <w:t>810-5511</w:t>
                              </w:r>
                            </w:p>
                            <w:p w14:paraId="40A29D88" w14:textId="77777777" w:rsidR="001C45E4" w:rsidRPr="005F1B2F" w:rsidRDefault="001C45E4" w:rsidP="0089789B">
                              <w:pPr>
                                <w:pStyle w:val="NoSpacing"/>
                                <w:rPr>
                                  <w:rFonts w:ascii="Arial" w:hAnsi="Arial" w:cs="Arial"/>
                                  <w:color w:val="17365D" w:themeColor="text2" w:themeShade="BF"/>
                                  <w:sz w:val="20"/>
                                  <w:szCs w:val="20"/>
                                </w:rPr>
                              </w:pPr>
                              <w:r w:rsidRPr="005F1B2F">
                                <w:rPr>
                                  <w:rFonts w:ascii="Arial" w:hAnsi="Arial" w:cs="Arial"/>
                                  <w:b/>
                                  <w:color w:val="17365D" w:themeColor="text2" w:themeShade="BF"/>
                                  <w:sz w:val="20"/>
                                  <w:szCs w:val="20"/>
                                </w:rPr>
                                <w:t>S</w:t>
                              </w:r>
                              <w:r w:rsidRPr="005F1B2F">
                                <w:rPr>
                                  <w:rFonts w:ascii="Arial" w:hAnsi="Arial" w:cs="Arial"/>
                                  <w:color w:val="17365D" w:themeColor="text2" w:themeShade="BF"/>
                                  <w:sz w:val="20"/>
                                  <w:szCs w:val="20"/>
                                </w:rPr>
                                <w:t>outhern</w:t>
                              </w:r>
                              <w:r w:rsidRPr="005F1B2F">
                                <w:rPr>
                                  <w:rFonts w:ascii="Arial" w:hAnsi="Arial" w:cs="Arial"/>
                                  <w:b/>
                                  <w:color w:val="17365D" w:themeColor="text2" w:themeShade="BF"/>
                                  <w:sz w:val="20"/>
                                  <w:szCs w:val="20"/>
                                </w:rPr>
                                <w:t>S</w:t>
                              </w:r>
                              <w:r w:rsidRPr="005F1B2F">
                                <w:rPr>
                                  <w:rFonts w:ascii="Arial" w:hAnsi="Arial" w:cs="Arial"/>
                                  <w:color w:val="17365D" w:themeColor="text2" w:themeShade="BF"/>
                                  <w:sz w:val="20"/>
                                  <w:szCs w:val="20"/>
                                </w:rPr>
                                <w:t>tates</w:t>
                              </w:r>
                              <w:r w:rsidRPr="005F1B2F">
                                <w:rPr>
                                  <w:rFonts w:ascii="Arial" w:hAnsi="Arial" w:cs="Arial"/>
                                  <w:b/>
                                  <w:color w:val="17365D" w:themeColor="text2" w:themeShade="BF"/>
                                  <w:sz w:val="20"/>
                                  <w:szCs w:val="20"/>
                                </w:rPr>
                                <w:t>R</w:t>
                              </w:r>
                              <w:r w:rsidRPr="005F1B2F">
                                <w:rPr>
                                  <w:rFonts w:ascii="Arial" w:hAnsi="Arial" w:cs="Arial"/>
                                  <w:color w:val="17365D" w:themeColor="text2" w:themeShade="BF"/>
                                  <w:sz w:val="20"/>
                                  <w:szCs w:val="20"/>
                                </w:rPr>
                                <w:t>ealty.com</w:t>
                              </w:r>
                            </w:p>
                            <w:p w14:paraId="3F44A0B5" w14:textId="77777777" w:rsidR="005F1B2F" w:rsidRDefault="005F1B2F"/>
                          </w:txbxContent>
                        </wps:txbx>
                        <wps:bodyPr rot="0" vert="horz" wrap="square" lIns="89611" tIns="44806" rIns="89611" bIns="44806" anchor="t" anchorCtr="0" upright="1">
                          <a:noAutofit/>
                        </wps:bodyPr>
                      </wps:wsp>
                      <wps:wsp>
                        <wps:cNvPr id="4" name="Text Box 35"/>
                        <wps:cNvSpPr txBox="1">
                          <a:spLocks noChangeArrowheads="1"/>
                        </wps:cNvSpPr>
                        <wps:spPr bwMode="auto">
                          <a:xfrm>
                            <a:off x="191783" y="4845489"/>
                            <a:ext cx="4864871" cy="490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EAE06" w14:textId="51347036" w:rsidR="001C45E4" w:rsidRPr="000C07B3" w:rsidRDefault="00717987" w:rsidP="0089789B">
                              <w:pPr>
                                <w:pStyle w:val="NoSpacing"/>
                                <w:jc w:val="center"/>
                                <w:rPr>
                                  <w:rFonts w:ascii="Arial" w:hAnsi="Arial" w:cs="Arial"/>
                                  <w:color w:val="17365D" w:themeColor="text2" w:themeShade="BF"/>
                                  <w:sz w:val="40"/>
                                  <w:szCs w:val="40"/>
                                </w:rPr>
                              </w:pPr>
                              <w:r>
                                <w:rPr>
                                  <w:rFonts w:ascii="Arial" w:hAnsi="Arial" w:cs="Arial"/>
                                  <w:color w:val="17365D" w:themeColor="text2" w:themeShade="BF"/>
                                  <w:sz w:val="36"/>
                                  <w:szCs w:val="36"/>
                                </w:rPr>
                                <w:t>333 Davenport Road</w:t>
                              </w:r>
                              <w:r w:rsidR="00811020">
                                <w:rPr>
                                  <w:rFonts w:ascii="Arial" w:hAnsi="Arial" w:cs="Arial"/>
                                  <w:color w:val="17365D" w:themeColor="text2" w:themeShade="BF"/>
                                  <w:sz w:val="36"/>
                                  <w:szCs w:val="36"/>
                                </w:rPr>
                                <w:t xml:space="preserve">, </w:t>
                              </w:r>
                              <w:r>
                                <w:rPr>
                                  <w:rFonts w:ascii="Arial" w:hAnsi="Arial" w:cs="Arial"/>
                                  <w:color w:val="17365D" w:themeColor="text2" w:themeShade="BF"/>
                                  <w:sz w:val="36"/>
                                  <w:szCs w:val="36"/>
                                </w:rPr>
                                <w:t>Heidelburg</w:t>
                              </w:r>
                              <w:r w:rsidR="005A3EC4">
                                <w:rPr>
                                  <w:rFonts w:ascii="Arial" w:hAnsi="Arial" w:cs="Arial"/>
                                  <w:color w:val="17365D" w:themeColor="text2" w:themeShade="BF"/>
                                  <w:sz w:val="36"/>
                                  <w:szCs w:val="36"/>
                                </w:rPr>
                                <w:t>, MS</w:t>
                              </w:r>
                            </w:p>
                            <w:p w14:paraId="3DA6F21F" w14:textId="77777777" w:rsidR="001C45E4" w:rsidRPr="000C07B3" w:rsidRDefault="001C45E4" w:rsidP="0089789B">
                              <w:pPr>
                                <w:rPr>
                                  <w:sz w:val="40"/>
                                  <w:szCs w:val="40"/>
                                </w:rPr>
                              </w:pPr>
                            </w:p>
                          </w:txbxContent>
                        </wps:txbx>
                        <wps:bodyPr rot="0" vert="horz" wrap="square" lIns="89611" tIns="44806" rIns="89611" bIns="44806" anchor="t" anchorCtr="0" upright="1">
                          <a:noAutofit/>
                        </wps:bodyPr>
                      </wps:wsp>
                      <wps:wsp>
                        <wps:cNvPr id="5" name="Text Box 36" descr="This is a proven tract for producing big mature whitetail deer in south Mississippi. The entire 176 acres is loaded with mature hardwood timber. A recent offer of $225,000 to clearcut was rejected by the owner. This area of Claiborne County has yielded many quality deer in recent years and this tract is no different. Conveniently located off Hwy 552 at the ClaiborneJefferson County line. The neighbors have practiced quality management for many years. There is electricity and water on site and many area for a camp site. This tract is priced to sell and the hunting can't be beat. Check out all the kid's pics of great deer."/>
                        <wps:cNvSpPr txBox="1">
                          <a:spLocks noChangeArrowheads="1"/>
                        </wps:cNvSpPr>
                        <wps:spPr bwMode="auto">
                          <a:xfrm>
                            <a:off x="5056654" y="1289726"/>
                            <a:ext cx="2295376" cy="3513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A727" w14:textId="370E0E76" w:rsidR="001C45E4" w:rsidRPr="00925150" w:rsidRDefault="00717987" w:rsidP="001C45E4">
                              <w:pPr>
                                <w:rPr>
                                  <w:rFonts w:ascii="Arial" w:hAnsi="Arial" w:cs="Arial"/>
                                  <w:color w:val="17365D" w:themeColor="text2" w:themeShade="BF"/>
                                  <w:sz w:val="18"/>
                                  <w:szCs w:val="18"/>
                                </w:rPr>
                              </w:pPr>
                              <w:sdt>
                                <w:sdtPr>
                                  <w:rPr>
                                    <w:rFonts w:ascii="Arial" w:hAnsi="Arial" w:cs="Arial"/>
                                    <w:color w:val="000000" w:themeColor="text1"/>
                                    <w:sz w:val="16"/>
                                    <w:szCs w:val="16"/>
                                  </w:rPr>
                                  <w:id w:val="549184805"/>
                                  <w:placeholder>
                                    <w:docPart w:val="941959D6BC5E88469C246D6767013D38"/>
                                  </w:placeholder>
                                  <w:text/>
                                </w:sdtPr>
                                <w:sdtContent>
                                  <w:r w:rsidRPr="00717987">
                                    <w:rPr>
                                      <w:rFonts w:ascii="Arial" w:hAnsi="Arial" w:cs="Arial"/>
                                      <w:color w:val="000000" w:themeColor="text1"/>
                                      <w:sz w:val="16"/>
                                      <w:szCs w:val="16"/>
                                    </w:rPr>
                                    <w:t xml:space="preserve">Turnkey high-income 12-house poultry farm for sale in Heidelberg, Mississippi with 103± acres and long-term contract to grow 9 </w:t>
                                  </w:r>
                                  <w:proofErr w:type="spellStart"/>
                                  <w:r w:rsidRPr="00717987">
                                    <w:rPr>
                                      <w:rFonts w:ascii="Arial" w:hAnsi="Arial" w:cs="Arial"/>
                                      <w:color w:val="000000" w:themeColor="text1"/>
                                      <w:sz w:val="16"/>
                                      <w:szCs w:val="16"/>
                                    </w:rPr>
                                    <w:t>lb</w:t>
                                  </w:r>
                                  <w:proofErr w:type="spellEnd"/>
                                  <w:r w:rsidRPr="00717987">
                                    <w:rPr>
                                      <w:rFonts w:ascii="Arial" w:hAnsi="Arial" w:cs="Arial"/>
                                      <w:color w:val="000000" w:themeColor="text1"/>
                                      <w:sz w:val="16"/>
                                      <w:szCs w:val="16"/>
                                    </w:rPr>
                                    <w:t xml:space="preserve"> chickens for one of the nation's leading poultry integrators. Built in 2018, these premium 46' x 500' broiler houses feature solid wall construction, drop ceilings, and concrete footings. The farm includes a 30,000-gallon bulk propane tank for major fuel savings, plus two mobile homes for housing or additional income. State-of-the-art poultry house equipment includes Rotem controllers, </w:t>
                                  </w:r>
                                  <w:proofErr w:type="spellStart"/>
                                  <w:r w:rsidRPr="00717987">
                                    <w:rPr>
                                      <w:rFonts w:ascii="Arial" w:hAnsi="Arial" w:cs="Arial"/>
                                      <w:color w:val="000000" w:themeColor="text1"/>
                                      <w:sz w:val="16"/>
                                      <w:szCs w:val="16"/>
                                    </w:rPr>
                                    <w:t>Choretime</w:t>
                                  </w:r>
                                  <w:proofErr w:type="spellEnd"/>
                                  <w:r w:rsidRPr="00717987">
                                    <w:rPr>
                                      <w:rFonts w:ascii="Arial" w:hAnsi="Arial" w:cs="Arial"/>
                                      <w:color w:val="000000" w:themeColor="text1"/>
                                      <w:sz w:val="16"/>
                                      <w:szCs w:val="16"/>
                                    </w:rPr>
                                    <w:t xml:space="preserve"> feeders, Plasson drinkers, </w:t>
                                  </w:r>
                                  <w:proofErr w:type="spellStart"/>
                                  <w:r w:rsidRPr="00717987">
                                    <w:rPr>
                                      <w:rFonts w:ascii="Arial" w:hAnsi="Arial" w:cs="Arial"/>
                                      <w:color w:val="000000" w:themeColor="text1"/>
                                      <w:sz w:val="16"/>
                                      <w:szCs w:val="16"/>
                                    </w:rPr>
                                    <w:t>Spacray</w:t>
                                  </w:r>
                                  <w:proofErr w:type="spellEnd"/>
                                  <w:r w:rsidRPr="00717987">
                                    <w:rPr>
                                      <w:rFonts w:ascii="Arial" w:hAnsi="Arial" w:cs="Arial"/>
                                      <w:color w:val="000000" w:themeColor="text1"/>
                                      <w:sz w:val="16"/>
                                      <w:szCs w:val="16"/>
                                    </w:rPr>
                                    <w:t xml:space="preserve"> brooders, vent machines, and Acme fans. A full tractor package is included with two John Deere tractors, front-end loader, KMC </w:t>
                                  </w:r>
                                  <w:proofErr w:type="spellStart"/>
                                  <w:r w:rsidRPr="00717987">
                                    <w:rPr>
                                      <w:rFonts w:ascii="Arial" w:hAnsi="Arial" w:cs="Arial"/>
                                      <w:color w:val="000000" w:themeColor="text1"/>
                                      <w:sz w:val="16"/>
                                      <w:szCs w:val="16"/>
                                    </w:rPr>
                                    <w:t>decaker</w:t>
                                  </w:r>
                                  <w:proofErr w:type="spellEnd"/>
                                  <w:r w:rsidRPr="00717987">
                                    <w:rPr>
                                      <w:rFonts w:ascii="Arial" w:hAnsi="Arial" w:cs="Arial"/>
                                      <w:color w:val="000000" w:themeColor="text1"/>
                                      <w:sz w:val="16"/>
                                      <w:szCs w:val="16"/>
                                    </w:rPr>
                                    <w:t>, windrow machine, leveling and box blades, a 300-gallon pressure washer, and more. This income-producing poultry operation generates over $800,000 in gross annual income and has a strong financial history. Rare opportunity to own a commercial chicken farm with land, contract, equipment, and housing in place—call today to schedule your appointment.</w:t>
                                  </w:r>
                                </w:sdtContent>
                              </w:sdt>
                            </w:p>
                          </w:txbxContent>
                        </wps:txbx>
                        <wps:bodyPr rot="0" vert="horz" wrap="square" lIns="89611" tIns="44806" rIns="89611" bIns="44806" anchor="t" anchorCtr="0" upright="1">
                          <a:noAutofit/>
                        </wps:bodyPr>
                      </wps:wsp>
                      <wps:wsp>
                        <wps:cNvPr id="6" name="Text Box 37"/>
                        <wps:cNvSpPr txBox="1">
                          <a:spLocks noChangeArrowheads="1"/>
                        </wps:cNvSpPr>
                        <wps:spPr bwMode="auto">
                          <a:xfrm>
                            <a:off x="4954230" y="4892444"/>
                            <a:ext cx="2220068" cy="360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9CC7F" w14:textId="4A38B38B" w:rsidR="001C45E4" w:rsidRPr="00587A1C" w:rsidRDefault="005F1B2F" w:rsidP="005D4B38">
                              <w:pPr>
                                <w:pStyle w:val="NoSpacing"/>
                                <w:jc w:val="center"/>
                                <w:rPr>
                                  <w:rFonts w:ascii="Arial" w:hAnsi="Arial" w:cs="Arial"/>
                                  <w:b/>
                                  <w:bCs/>
                                  <w:color w:val="17365D" w:themeColor="text2" w:themeShade="BF"/>
                                  <w:sz w:val="24"/>
                                  <w:szCs w:val="24"/>
                                </w:rPr>
                              </w:pPr>
                              <w:r w:rsidRPr="00587A1C">
                                <w:rPr>
                                  <w:rFonts w:ascii="Arial" w:hAnsi="Arial" w:cs="Arial"/>
                                  <w:b/>
                                  <w:bCs/>
                                  <w:color w:val="17365D" w:themeColor="text2" w:themeShade="BF"/>
                                  <w:sz w:val="24"/>
                                  <w:szCs w:val="24"/>
                                </w:rPr>
                                <w:t>3</w:t>
                              </w:r>
                              <w:r w:rsidR="00587A1C" w:rsidRPr="00587A1C">
                                <w:rPr>
                                  <w:rFonts w:ascii="Arial" w:hAnsi="Arial" w:cs="Arial"/>
                                  <w:b/>
                                  <w:bCs/>
                                  <w:color w:val="17365D" w:themeColor="text2" w:themeShade="BF"/>
                                  <w:sz w:val="24"/>
                                  <w:szCs w:val="24"/>
                                </w:rPr>
                                <w:t>1.</w:t>
                              </w:r>
                              <w:r w:rsidR="00717987">
                                <w:rPr>
                                  <w:rFonts w:ascii="Arial" w:hAnsi="Arial" w:cs="Arial"/>
                                  <w:b/>
                                  <w:bCs/>
                                  <w:color w:val="17365D" w:themeColor="text2" w:themeShade="BF"/>
                                  <w:sz w:val="24"/>
                                  <w:szCs w:val="24"/>
                                </w:rPr>
                                <w:t>780192</w:t>
                              </w:r>
                              <w:r w:rsidR="000C07B3" w:rsidRPr="00587A1C">
                                <w:rPr>
                                  <w:rFonts w:ascii="Arial" w:hAnsi="Arial" w:cs="Arial"/>
                                  <w:b/>
                                  <w:bCs/>
                                  <w:color w:val="17365D" w:themeColor="text2" w:themeShade="BF"/>
                                  <w:sz w:val="24"/>
                                  <w:szCs w:val="24"/>
                                </w:rPr>
                                <w:t>, -</w:t>
                              </w:r>
                              <w:r w:rsidR="00717987">
                                <w:rPr>
                                  <w:rFonts w:ascii="Arial" w:hAnsi="Arial" w:cs="Arial"/>
                                  <w:b/>
                                  <w:bCs/>
                                  <w:color w:val="17365D" w:themeColor="text2" w:themeShade="BF"/>
                                  <w:sz w:val="24"/>
                                  <w:szCs w:val="24"/>
                                </w:rPr>
                                <w:t>88.971014</w:t>
                              </w:r>
                              <w:r w:rsidR="001C45E4" w:rsidRPr="00587A1C">
                                <w:rPr>
                                  <w:rFonts w:ascii="Arial" w:hAnsi="Arial" w:cs="Arial"/>
                                  <w:b/>
                                  <w:bCs/>
                                  <w:color w:val="17365D" w:themeColor="text2" w:themeShade="BF"/>
                                  <w:sz w:val="24"/>
                                  <w:szCs w:val="24"/>
                                </w:rPr>
                                <w:t xml:space="preserve"> GPS</w:t>
                              </w:r>
                            </w:p>
                          </w:txbxContent>
                        </wps:txbx>
                        <wps:bodyPr rot="0" vert="horz" wrap="square" lIns="89611" tIns="44806" rIns="89611" bIns="44806" anchor="t" anchorCtr="0" upright="1">
                          <a:noAutofit/>
                        </wps:bodyPr>
                      </wps:wsp>
                      <wps:wsp>
                        <wps:cNvPr id="7" name="Text Box 13"/>
                        <wps:cNvSpPr txBox="1">
                          <a:spLocks noChangeArrowheads="1"/>
                        </wps:cNvSpPr>
                        <wps:spPr bwMode="auto">
                          <a:xfrm>
                            <a:off x="16256" y="8895013"/>
                            <a:ext cx="2482776" cy="66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C6D0" w14:textId="0C9B2211" w:rsidR="001C45E4" w:rsidRPr="004974CF" w:rsidRDefault="000C07B3" w:rsidP="00587A1C">
                              <w:pPr>
                                <w:pStyle w:val="NoSpacing"/>
                                <w:rPr>
                                  <w:rFonts w:ascii="Arial" w:hAnsi="Arial" w:cs="Arial"/>
                                  <w:color w:val="17365D" w:themeColor="text2" w:themeShade="BF"/>
                                  <w:sz w:val="72"/>
                                  <w:szCs w:val="72"/>
                                </w:rPr>
                              </w:pPr>
                              <w:r w:rsidRPr="004974CF">
                                <w:rPr>
                                  <w:rFonts w:ascii="Arial" w:hAnsi="Arial" w:cs="Arial"/>
                                  <w:color w:val="17365D" w:themeColor="text2" w:themeShade="BF"/>
                                  <w:sz w:val="72"/>
                                  <w:szCs w:val="72"/>
                                </w:rPr>
                                <w:t>$</w:t>
                              </w:r>
                              <w:r w:rsidR="00717987">
                                <w:rPr>
                                  <w:rFonts w:ascii="Arial" w:hAnsi="Arial" w:cs="Arial"/>
                                  <w:color w:val="17365D" w:themeColor="text2" w:themeShade="BF"/>
                                  <w:sz w:val="72"/>
                                  <w:szCs w:val="72"/>
                                </w:rPr>
                                <w:t>5,013</w:t>
                              </w:r>
                              <w:r w:rsidR="0044264A">
                                <w:rPr>
                                  <w:rFonts w:ascii="Arial" w:hAnsi="Arial" w:cs="Arial"/>
                                  <w:color w:val="17365D" w:themeColor="text2" w:themeShade="BF"/>
                                  <w:sz w:val="72"/>
                                  <w:szCs w:val="72"/>
                                </w:rPr>
                                <w:t>,000</w:t>
                              </w:r>
                            </w:p>
                          </w:txbxContent>
                        </wps:txbx>
                        <wps:bodyPr rot="0" vert="horz" wrap="square" lIns="89611" tIns="44806" rIns="89611" bIns="44806" anchor="t" anchorCtr="0" upright="1">
                          <a:noAutofit/>
                        </wps:bodyPr>
                      </wps:wsp>
                      <pic:pic xmlns:pic="http://schemas.openxmlformats.org/drawingml/2006/picture">
                        <pic:nvPicPr>
                          <pic:cNvPr id="9" name="Picture 2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6115" y="7157"/>
                            <a:ext cx="5099675" cy="1243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preferRelativeResize="0">
                            <a:picLocks/>
                          </pic:cNvPicPr>
                        </pic:nvPicPr>
                        <pic:blipFill>
                          <a:blip r:embed="rId6">
                            <a:extLst>
                              <a:ext uri="{28A0092B-C50C-407E-A947-70E740481C1C}">
                                <a14:useLocalDpi xmlns:a14="http://schemas.microsoft.com/office/drawing/2010/main" val="0"/>
                              </a:ext>
                            </a:extLst>
                          </a:blip>
                          <a:srcRect/>
                          <a:stretch/>
                        </pic:blipFill>
                        <pic:spPr bwMode="auto">
                          <a:xfrm>
                            <a:off x="4852561" y="8760910"/>
                            <a:ext cx="668438" cy="891250"/>
                          </a:xfrm>
                          <a:prstGeom prst="rect">
                            <a:avLst/>
                          </a:prstGeom>
                          <a:noFill/>
                          <a:ln w="9525">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preferRelativeResize="0">
                            <a:picLocks/>
                          </pic:cNvPicPr>
                        </pic:nvPicPr>
                        <pic:blipFill>
                          <a:blip r:embed="rId7">
                            <a:extLst>
                              <a:ext uri="{28A0092B-C50C-407E-A947-70E740481C1C}">
                                <a14:useLocalDpi xmlns:a14="http://schemas.microsoft.com/office/drawing/2010/main" val="0"/>
                              </a:ext>
                            </a:extLst>
                          </a:blip>
                          <a:srcRect/>
                          <a:stretch/>
                        </pic:blipFill>
                        <pic:spPr bwMode="auto">
                          <a:xfrm>
                            <a:off x="191770" y="1390798"/>
                            <a:ext cx="4864608" cy="3444058"/>
                          </a:xfrm>
                          <a:prstGeom prst="rect">
                            <a:avLst/>
                          </a:prstGeom>
                          <a:noFill/>
                          <a:ln w="25400" cmpd="dbl">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preferRelativeResize="0">
                            <a:picLocks/>
                          </pic:cNvPicPr>
                        </pic:nvPicPr>
                        <pic:blipFill>
                          <a:blip r:embed="rId8">
                            <a:extLst>
                              <a:ext uri="{28A0092B-C50C-407E-A947-70E740481C1C}">
                                <a14:useLocalDpi xmlns:a14="http://schemas.microsoft.com/office/drawing/2010/main" val="0"/>
                              </a:ext>
                            </a:extLst>
                          </a:blip>
                          <a:srcRect/>
                          <a:stretch/>
                        </pic:blipFill>
                        <pic:spPr bwMode="auto">
                          <a:xfrm>
                            <a:off x="191770" y="5212079"/>
                            <a:ext cx="2130552" cy="1600200"/>
                          </a:xfrm>
                          <a:prstGeom prst="rect">
                            <a:avLst/>
                          </a:prstGeom>
                          <a:noFill/>
                          <a:ln w="25400" cmpd="dbl">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preferRelativeResize="0">
                            <a:picLocks/>
                          </pic:cNvPicPr>
                        </pic:nvPicPr>
                        <pic:blipFill>
                          <a:blip r:embed="rId9">
                            <a:extLst>
                              <a:ext uri="{28A0092B-C50C-407E-A947-70E740481C1C}">
                                <a14:useLocalDpi xmlns:a14="http://schemas.microsoft.com/office/drawing/2010/main" val="0"/>
                              </a:ext>
                            </a:extLst>
                          </a:blip>
                          <a:srcRect/>
                          <a:stretch/>
                        </pic:blipFill>
                        <pic:spPr bwMode="auto">
                          <a:xfrm>
                            <a:off x="2606040" y="5212080"/>
                            <a:ext cx="2130552" cy="1600200"/>
                          </a:xfrm>
                          <a:prstGeom prst="rect">
                            <a:avLst/>
                          </a:prstGeom>
                          <a:noFill/>
                          <a:ln w="25400" cmpd="dbl">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preferRelativeResize="0">
                            <a:picLocks/>
                          </pic:cNvPicPr>
                        </pic:nvPicPr>
                        <pic:blipFill>
                          <a:blip r:embed="rId10">
                            <a:extLst>
                              <a:ext uri="{28A0092B-C50C-407E-A947-70E740481C1C}">
                                <a14:useLocalDpi xmlns:a14="http://schemas.microsoft.com/office/drawing/2010/main" val="0"/>
                              </a:ext>
                            </a:extLst>
                          </a:blip>
                          <a:srcRect/>
                          <a:stretch/>
                        </pic:blipFill>
                        <pic:spPr bwMode="auto">
                          <a:xfrm>
                            <a:off x="5010785" y="5212080"/>
                            <a:ext cx="2130552" cy="1600200"/>
                          </a:xfrm>
                          <a:prstGeom prst="rect">
                            <a:avLst/>
                          </a:prstGeom>
                          <a:noFill/>
                          <a:ln w="25400" cmpd="dbl">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preferRelativeResize="0">
                            <a:picLocks/>
                          </pic:cNvPicPr>
                        </pic:nvPicPr>
                        <pic:blipFill>
                          <a:blip r:embed="rId11">
                            <a:extLst>
                              <a:ext uri="{28A0092B-C50C-407E-A947-70E740481C1C}">
                                <a14:useLocalDpi xmlns:a14="http://schemas.microsoft.com/office/drawing/2010/main" val="0"/>
                              </a:ext>
                            </a:extLst>
                          </a:blip>
                          <a:srcRect/>
                          <a:stretch/>
                        </pic:blipFill>
                        <pic:spPr bwMode="auto">
                          <a:xfrm>
                            <a:off x="191770" y="7040880"/>
                            <a:ext cx="2130552" cy="1600200"/>
                          </a:xfrm>
                          <a:prstGeom prst="rect">
                            <a:avLst/>
                          </a:prstGeom>
                          <a:noFill/>
                          <a:ln w="25400" cmpd="dbl">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preferRelativeResize="0">
                            <a:picLocks/>
                          </pic:cNvPicPr>
                        </pic:nvPicPr>
                        <pic:blipFill>
                          <a:blip r:embed="rId12">
                            <a:extLst>
                              <a:ext uri="{28A0092B-C50C-407E-A947-70E740481C1C}">
                                <a14:useLocalDpi xmlns:a14="http://schemas.microsoft.com/office/drawing/2010/main" val="0"/>
                              </a:ext>
                            </a:extLst>
                          </a:blip>
                          <a:srcRect/>
                          <a:stretch/>
                        </pic:blipFill>
                        <pic:spPr bwMode="auto">
                          <a:xfrm>
                            <a:off x="2606040" y="7040880"/>
                            <a:ext cx="2130552" cy="1600200"/>
                          </a:xfrm>
                          <a:prstGeom prst="rect">
                            <a:avLst/>
                          </a:prstGeom>
                          <a:noFill/>
                          <a:ln w="25400" cmpd="dbl">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preferRelativeResize="0">
                            <a:picLocks/>
                          </pic:cNvPicPr>
                        </pic:nvPicPr>
                        <pic:blipFill>
                          <a:blip r:embed="rId13">
                            <a:extLst>
                              <a:ext uri="{28A0092B-C50C-407E-A947-70E740481C1C}">
                                <a14:useLocalDpi xmlns:a14="http://schemas.microsoft.com/office/drawing/2010/main" val="0"/>
                              </a:ext>
                            </a:extLst>
                          </a:blip>
                          <a:srcRect/>
                          <a:stretch/>
                        </pic:blipFill>
                        <pic:spPr bwMode="auto">
                          <a:xfrm>
                            <a:off x="5010785" y="7040880"/>
                            <a:ext cx="2130552" cy="1600200"/>
                          </a:xfrm>
                          <a:prstGeom prst="rect">
                            <a:avLst/>
                          </a:prstGeom>
                          <a:noFill/>
                          <a:ln w="25400" cmpd="dbl">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363480" name="Picture 1048363480" descr="A white chicken with a red beak&#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14003" t="17465" r="12197" b="-11792"/>
                          <a:stretch/>
                        </pic:blipFill>
                        <pic:spPr>
                          <a:xfrm>
                            <a:off x="4950880" y="0"/>
                            <a:ext cx="2121230" cy="19653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79275A5A" id="Canvas 3" o:spid="_x0000_s1026" editas="canvas" style="position:absolute;margin-left:0;margin-top:-8.25pt;width:578.9pt;height:767.85pt;z-index:251658240" coordsize="73520,9751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520;height:97516;visibility:visible;mso-wrap-style:square" stroked="t" strokecolor="#17365d [2415]" strokeweight="3pt">
                  <v:fill o:detectmouseclick="t"/>
                  <v:path o:connecttype="none"/>
                </v:shape>
                <v:shapetype id="_x0000_t202" coordsize="21600,21600" o:spt="202" path="m,l,21600r21600,l21600,xe">
                  <v:stroke joinstyle="miter"/>
                  <v:path gradientshapeok="t" o:connecttype="rect"/>
                </v:shapetype>
                <v:shape id="Text Box 12" o:spid="_x0000_s1028" type="#_x0000_t202" style="position:absolute;left:26225;top:86240;width:21277;height:10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" filled="f" stroked="f">
                  <v:textbox inset="2.48919mm,1.2446mm,2.48919mm,1.2446mm">
                    <w:txbxContent>
                      <w:p w14:paraId="22ECB996" w14:textId="1EB8E488" w:rsidR="0095344C" w:rsidRPr="0095344C" w:rsidRDefault="00717987" w:rsidP="0089789B">
                        <w:pPr>
                          <w:pStyle w:val="NoSpacing"/>
                          <w:jc w:val="center"/>
                          <w:rPr>
                            <w:rFonts w:ascii="Arial" w:hAnsi="Arial" w:cs="Arial"/>
                            <w:color w:val="17365D" w:themeColor="text2" w:themeShade="BF"/>
                            <w:sz w:val="36"/>
                            <w:szCs w:val="36"/>
                          </w:rPr>
                        </w:pPr>
                        <w:r>
                          <w:rPr>
                            <w:rFonts w:ascii="Arial" w:hAnsi="Arial" w:cs="Arial"/>
                            <w:color w:val="17365D" w:themeColor="text2" w:themeShade="BF"/>
                            <w:sz w:val="36"/>
                            <w:szCs w:val="36"/>
                          </w:rPr>
                          <w:t>12</w:t>
                        </w:r>
                        <w:r w:rsidR="00DF2755">
                          <w:rPr>
                            <w:rFonts w:ascii="Arial" w:hAnsi="Arial" w:cs="Arial"/>
                            <w:color w:val="17365D" w:themeColor="text2" w:themeShade="BF"/>
                            <w:sz w:val="36"/>
                            <w:szCs w:val="36"/>
                          </w:rPr>
                          <w:t>-</w:t>
                        </w:r>
                        <w:r w:rsidR="0095344C" w:rsidRPr="0095344C">
                          <w:rPr>
                            <w:rFonts w:ascii="Arial" w:hAnsi="Arial" w:cs="Arial"/>
                            <w:color w:val="17365D" w:themeColor="text2" w:themeShade="BF"/>
                            <w:sz w:val="36"/>
                            <w:szCs w:val="36"/>
                          </w:rPr>
                          <w:t>House Br</w:t>
                        </w:r>
                        <w:r w:rsidR="00925150">
                          <w:rPr>
                            <w:rFonts w:ascii="Arial" w:hAnsi="Arial" w:cs="Arial"/>
                            <w:color w:val="17365D" w:themeColor="text2" w:themeShade="BF"/>
                            <w:sz w:val="36"/>
                            <w:szCs w:val="36"/>
                          </w:rPr>
                          <w:t>oiler</w:t>
                        </w:r>
                        <w:r w:rsidR="0095344C" w:rsidRPr="0095344C">
                          <w:rPr>
                            <w:rFonts w:ascii="Arial" w:hAnsi="Arial" w:cs="Arial"/>
                            <w:color w:val="17365D" w:themeColor="text2" w:themeShade="BF"/>
                            <w:sz w:val="36"/>
                            <w:szCs w:val="36"/>
                          </w:rPr>
                          <w:t xml:space="preserve"> Farm</w:t>
                        </w:r>
                      </w:p>
                      <w:p w14:paraId="75C2247B" w14:textId="59B03FCA" w:rsidR="001C45E4" w:rsidRPr="0095344C" w:rsidRDefault="00717987" w:rsidP="0089789B">
                        <w:pPr>
                          <w:pStyle w:val="NoSpacing"/>
                          <w:jc w:val="center"/>
                          <w:rPr>
                            <w:rFonts w:ascii="Arial" w:hAnsi="Arial" w:cs="Arial"/>
                            <w:color w:val="17365D" w:themeColor="text2" w:themeShade="BF"/>
                            <w:sz w:val="36"/>
                            <w:szCs w:val="36"/>
                          </w:rPr>
                        </w:pPr>
                        <w:r>
                          <w:rPr>
                            <w:rFonts w:ascii="Arial" w:hAnsi="Arial" w:cs="Arial"/>
                            <w:color w:val="17365D" w:themeColor="text2" w:themeShade="BF"/>
                            <w:sz w:val="36"/>
                            <w:szCs w:val="36"/>
                          </w:rPr>
                          <w:t>102.05</w:t>
                        </w:r>
                        <w:r w:rsidR="00E06322" w:rsidRPr="0095344C">
                          <w:rPr>
                            <w:rFonts w:ascii="Arial" w:hAnsi="Arial" w:cs="Arial"/>
                            <w:color w:val="17365D" w:themeColor="text2" w:themeShade="BF"/>
                            <w:sz w:val="36"/>
                            <w:szCs w:val="36"/>
                          </w:rPr>
                          <w:t>±</w:t>
                        </w:r>
                        <w:r w:rsidR="001C45E4" w:rsidRPr="0095344C">
                          <w:rPr>
                            <w:rFonts w:ascii="Arial" w:hAnsi="Arial" w:cs="Arial"/>
                            <w:color w:val="17365D" w:themeColor="text2" w:themeShade="BF"/>
                            <w:sz w:val="36"/>
                            <w:szCs w:val="36"/>
                          </w:rPr>
                          <w:t xml:space="preserve"> Acres</w:t>
                        </w:r>
                      </w:p>
                      <w:p w14:paraId="33FE7134" w14:textId="6280E1D6" w:rsidR="001C45E4" w:rsidRPr="0095344C" w:rsidRDefault="00C62F06" w:rsidP="0089789B">
                        <w:pPr>
                          <w:pStyle w:val="NoSpacing"/>
                          <w:jc w:val="center"/>
                          <w:rPr>
                            <w:rFonts w:ascii="Arial" w:hAnsi="Arial" w:cs="Arial"/>
                            <w:color w:val="17365D" w:themeColor="text2" w:themeShade="BF"/>
                            <w:sz w:val="36"/>
                            <w:szCs w:val="36"/>
                          </w:rPr>
                        </w:pPr>
                        <w:r w:rsidRPr="0095344C">
                          <w:rPr>
                            <w:rFonts w:ascii="Arial" w:hAnsi="Arial" w:cs="Arial"/>
                            <w:color w:val="17365D" w:themeColor="text2" w:themeShade="BF"/>
                            <w:sz w:val="36"/>
                            <w:szCs w:val="36"/>
                          </w:rPr>
                          <w:t>MLS #1</w:t>
                        </w:r>
                        <w:r w:rsidR="00587A1C" w:rsidRPr="0095344C">
                          <w:rPr>
                            <w:rFonts w:ascii="Arial" w:hAnsi="Arial" w:cs="Arial"/>
                            <w:color w:val="17365D" w:themeColor="text2" w:themeShade="BF"/>
                            <w:sz w:val="36"/>
                            <w:szCs w:val="36"/>
                          </w:rPr>
                          <w:t>4</w:t>
                        </w:r>
                        <w:r w:rsidR="00717987">
                          <w:rPr>
                            <w:rFonts w:ascii="Arial" w:hAnsi="Arial" w:cs="Arial"/>
                            <w:color w:val="17365D" w:themeColor="text2" w:themeShade="BF"/>
                            <w:sz w:val="36"/>
                            <w:szCs w:val="36"/>
                          </w:rPr>
                          <w:t>5066</w:t>
                        </w:r>
                      </w:p>
                      <w:p w14:paraId="4349AEBC" w14:textId="4EDEE3C5" w:rsidR="001C45E4" w:rsidRPr="0083159F" w:rsidRDefault="001C45E4" w:rsidP="0089789B">
                        <w:pPr>
                          <w:pStyle w:val="NoSpacing"/>
                          <w:jc w:val="center"/>
                          <w:rPr>
                            <w:rFonts w:ascii="Arial" w:hAnsi="Arial" w:cs="Arial"/>
                            <w:color w:val="17365D" w:themeColor="text2" w:themeShade="BF"/>
                            <w:sz w:val="36"/>
                            <w:szCs w:val="36"/>
                          </w:rPr>
                        </w:pPr>
                      </w:p>
                    </w:txbxContent>
                  </v:textbox>
                </v:shape>
                <v:rect id="Rectangle 14" o:spid="_x0000_s1029" style="position:absolute;left:45375;top:86482;width:28145;height:110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" filled="f" stroked="f"/>
                <v:shape id="Text Box 17" o:spid="_x0000_s1030" type="#_x0000_t202" style="position:absolute;left:54864;top:86684;width:18656;height:10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" filled="f" stroked="f">
                  <v:textbox inset="2.48919mm,1.2446mm,2.48919mm,1.2446mm">
                    <w:txbxContent>
                      <w:p w14:paraId="196C9C13" w14:textId="3DEF1499" w:rsidR="001C45E4" w:rsidRPr="005F1B2F" w:rsidRDefault="000C07B3" w:rsidP="0089789B">
                        <w:pPr>
                          <w:pStyle w:val="NoSpacing"/>
                          <w:rPr>
                            <w:rFonts w:ascii="Arial" w:hAnsi="Arial" w:cs="Arial"/>
                            <w:color w:val="17365D" w:themeColor="text2" w:themeShade="BF"/>
                            <w:sz w:val="32"/>
                            <w:szCs w:val="32"/>
                          </w:rPr>
                        </w:pPr>
                        <w:r w:rsidRPr="005F1B2F">
                          <w:rPr>
                            <w:rFonts w:ascii="Arial" w:hAnsi="Arial" w:cs="Arial"/>
                            <w:color w:val="17365D" w:themeColor="text2" w:themeShade="BF"/>
                            <w:sz w:val="32"/>
                            <w:szCs w:val="32"/>
                          </w:rPr>
                          <w:t>Jeff Daughdrill</w:t>
                        </w:r>
                      </w:p>
                      <w:p w14:paraId="17F60C3F" w14:textId="056E79B0" w:rsidR="005F1B2F" w:rsidRPr="005F1B2F" w:rsidRDefault="005F1B2F" w:rsidP="0089789B">
                        <w:pPr>
                          <w:pStyle w:val="NoSpacing"/>
                          <w:rPr>
                            <w:rFonts w:ascii="Arial" w:hAnsi="Arial" w:cs="Arial"/>
                            <w:color w:val="17365D" w:themeColor="text2" w:themeShade="BF"/>
                            <w:sz w:val="20"/>
                            <w:szCs w:val="20"/>
                          </w:rPr>
                        </w:pPr>
                        <w:r>
                          <w:rPr>
                            <w:rFonts w:ascii="Arial" w:hAnsi="Arial" w:cs="Arial"/>
                            <w:color w:val="17365D" w:themeColor="text2" w:themeShade="BF"/>
                            <w:sz w:val="20"/>
                            <w:szCs w:val="20"/>
                          </w:rPr>
                          <w:t>Poultry Specialist</w:t>
                        </w:r>
                      </w:p>
                      <w:p w14:paraId="76AC4437" w14:textId="08C5A5CF" w:rsidR="001C45E4" w:rsidRPr="0083159F" w:rsidRDefault="000C07B3" w:rsidP="0089789B">
                        <w:pPr>
                          <w:pStyle w:val="NoSpacing"/>
                          <w:rPr>
                            <w:rFonts w:ascii="Arial" w:hAnsi="Arial" w:cs="Arial"/>
                            <w:color w:val="17365D" w:themeColor="text2" w:themeShade="BF"/>
                            <w:sz w:val="20"/>
                            <w:szCs w:val="20"/>
                          </w:rPr>
                        </w:pPr>
                        <w:r>
                          <w:rPr>
                            <w:rFonts w:ascii="Arial" w:hAnsi="Arial" w:cs="Arial"/>
                            <w:color w:val="17365D" w:themeColor="text2" w:themeShade="BF"/>
                            <w:sz w:val="20"/>
                            <w:szCs w:val="20"/>
                          </w:rPr>
                          <w:t>jeffdaughdrill</w:t>
                        </w:r>
                        <w:r w:rsidR="001C45E4" w:rsidRPr="0083159F">
                          <w:rPr>
                            <w:rFonts w:ascii="Arial" w:hAnsi="Arial" w:cs="Arial"/>
                            <w:color w:val="17365D" w:themeColor="text2" w:themeShade="BF"/>
                            <w:sz w:val="20"/>
                            <w:szCs w:val="20"/>
                          </w:rPr>
                          <w:t>@bellsouth.net</w:t>
                        </w:r>
                      </w:p>
                      <w:p w14:paraId="49C1DE7A" w14:textId="77777777" w:rsidR="001C45E4" w:rsidRPr="005F1B2F" w:rsidRDefault="001C45E4" w:rsidP="0089789B">
                        <w:pPr>
                          <w:pStyle w:val="NoSpacing"/>
                          <w:rPr>
                            <w:rFonts w:ascii="Arial" w:hAnsi="Arial" w:cs="Arial"/>
                            <w:color w:val="17365D" w:themeColor="text2" w:themeShade="BF"/>
                            <w:sz w:val="20"/>
                            <w:szCs w:val="20"/>
                          </w:rPr>
                        </w:pPr>
                        <w:r w:rsidRPr="005F1B2F">
                          <w:rPr>
                            <w:rFonts w:ascii="Arial" w:hAnsi="Arial" w:cs="Arial"/>
                            <w:color w:val="17365D" w:themeColor="text2" w:themeShade="BF"/>
                            <w:sz w:val="20"/>
                            <w:szCs w:val="20"/>
                          </w:rPr>
                          <w:t>Office: (601) 250-0017</w:t>
                        </w:r>
                      </w:p>
                      <w:p w14:paraId="2D80C8C3" w14:textId="38A5287D" w:rsidR="001C45E4" w:rsidRPr="005F1B2F" w:rsidRDefault="001C45E4" w:rsidP="0089789B">
                        <w:pPr>
                          <w:pStyle w:val="NoSpacing"/>
                          <w:rPr>
                            <w:rFonts w:ascii="Arial" w:hAnsi="Arial" w:cs="Arial"/>
                            <w:color w:val="17365D" w:themeColor="text2" w:themeShade="BF"/>
                            <w:sz w:val="20"/>
                            <w:szCs w:val="20"/>
                          </w:rPr>
                        </w:pPr>
                        <w:r w:rsidRPr="005F1B2F">
                          <w:rPr>
                            <w:rFonts w:ascii="Arial" w:hAnsi="Arial" w:cs="Arial"/>
                            <w:color w:val="17365D" w:themeColor="text2" w:themeShade="BF"/>
                            <w:sz w:val="20"/>
                            <w:szCs w:val="20"/>
                          </w:rPr>
                          <w:t xml:space="preserve">Cell: (601) </w:t>
                        </w:r>
                        <w:r w:rsidR="000C07B3" w:rsidRPr="005F1B2F">
                          <w:rPr>
                            <w:rFonts w:ascii="Arial" w:hAnsi="Arial" w:cs="Arial"/>
                            <w:color w:val="17365D" w:themeColor="text2" w:themeShade="BF"/>
                            <w:sz w:val="20"/>
                            <w:szCs w:val="20"/>
                          </w:rPr>
                          <w:t>810-5511</w:t>
                        </w:r>
                      </w:p>
                      <w:p w14:paraId="40A29D88" w14:textId="77777777" w:rsidR="001C45E4" w:rsidRPr="005F1B2F" w:rsidRDefault="001C45E4" w:rsidP="0089789B">
                        <w:pPr>
                          <w:pStyle w:val="NoSpacing"/>
                          <w:rPr>
                            <w:rFonts w:ascii="Arial" w:hAnsi="Arial" w:cs="Arial"/>
                            <w:color w:val="17365D" w:themeColor="text2" w:themeShade="BF"/>
                            <w:sz w:val="20"/>
                            <w:szCs w:val="20"/>
                          </w:rPr>
                        </w:pPr>
                        <w:r w:rsidRPr="005F1B2F">
                          <w:rPr>
                            <w:rFonts w:ascii="Arial" w:hAnsi="Arial" w:cs="Arial"/>
                            <w:b/>
                            <w:color w:val="17365D" w:themeColor="text2" w:themeShade="BF"/>
                            <w:sz w:val="20"/>
                            <w:szCs w:val="20"/>
                          </w:rPr>
                          <w:t>S</w:t>
                        </w:r>
                        <w:r w:rsidRPr="005F1B2F">
                          <w:rPr>
                            <w:rFonts w:ascii="Arial" w:hAnsi="Arial" w:cs="Arial"/>
                            <w:color w:val="17365D" w:themeColor="text2" w:themeShade="BF"/>
                            <w:sz w:val="20"/>
                            <w:szCs w:val="20"/>
                          </w:rPr>
                          <w:t>outhern</w:t>
                        </w:r>
                        <w:r w:rsidRPr="005F1B2F">
                          <w:rPr>
                            <w:rFonts w:ascii="Arial" w:hAnsi="Arial" w:cs="Arial"/>
                            <w:b/>
                            <w:color w:val="17365D" w:themeColor="text2" w:themeShade="BF"/>
                            <w:sz w:val="20"/>
                            <w:szCs w:val="20"/>
                          </w:rPr>
                          <w:t>S</w:t>
                        </w:r>
                        <w:r w:rsidRPr="005F1B2F">
                          <w:rPr>
                            <w:rFonts w:ascii="Arial" w:hAnsi="Arial" w:cs="Arial"/>
                            <w:color w:val="17365D" w:themeColor="text2" w:themeShade="BF"/>
                            <w:sz w:val="20"/>
                            <w:szCs w:val="20"/>
                          </w:rPr>
                          <w:t>tates</w:t>
                        </w:r>
                        <w:r w:rsidRPr="005F1B2F">
                          <w:rPr>
                            <w:rFonts w:ascii="Arial" w:hAnsi="Arial" w:cs="Arial"/>
                            <w:b/>
                            <w:color w:val="17365D" w:themeColor="text2" w:themeShade="BF"/>
                            <w:sz w:val="20"/>
                            <w:szCs w:val="20"/>
                          </w:rPr>
                          <w:t>R</w:t>
                        </w:r>
                        <w:r w:rsidRPr="005F1B2F">
                          <w:rPr>
                            <w:rFonts w:ascii="Arial" w:hAnsi="Arial" w:cs="Arial"/>
                            <w:color w:val="17365D" w:themeColor="text2" w:themeShade="BF"/>
                            <w:sz w:val="20"/>
                            <w:szCs w:val="20"/>
                          </w:rPr>
                          <w:t>ealty.com</w:t>
                        </w:r>
                      </w:p>
                      <w:p w14:paraId="3F44A0B5" w14:textId="77777777" w:rsidR="005F1B2F" w:rsidRDefault="005F1B2F"/>
                    </w:txbxContent>
                  </v:textbox>
                </v:shape>
                <v:shape id="Text Box 35" o:spid="_x0000_s1031" type="#_x0000_t202" style="position:absolute;left:1917;top:48454;width:48649;height:4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" filled="f" stroked="f">
                  <v:textbox inset="2.48919mm,1.2446mm,2.48919mm,1.2446mm">
                    <w:txbxContent>
                      <w:p w14:paraId="563EAE06" w14:textId="51347036" w:rsidR="001C45E4" w:rsidRPr="000C07B3" w:rsidRDefault="00717987" w:rsidP="0089789B">
                        <w:pPr>
                          <w:pStyle w:val="NoSpacing"/>
                          <w:jc w:val="center"/>
                          <w:rPr>
                            <w:rFonts w:ascii="Arial" w:hAnsi="Arial" w:cs="Arial"/>
                            <w:color w:val="17365D" w:themeColor="text2" w:themeShade="BF"/>
                            <w:sz w:val="40"/>
                            <w:szCs w:val="40"/>
                          </w:rPr>
                        </w:pPr>
                        <w:r>
                          <w:rPr>
                            <w:rFonts w:ascii="Arial" w:hAnsi="Arial" w:cs="Arial"/>
                            <w:color w:val="17365D" w:themeColor="text2" w:themeShade="BF"/>
                            <w:sz w:val="36"/>
                            <w:szCs w:val="36"/>
                          </w:rPr>
                          <w:t>333 Davenport Road</w:t>
                        </w:r>
                        <w:r w:rsidR="00811020">
                          <w:rPr>
                            <w:rFonts w:ascii="Arial" w:hAnsi="Arial" w:cs="Arial"/>
                            <w:color w:val="17365D" w:themeColor="text2" w:themeShade="BF"/>
                            <w:sz w:val="36"/>
                            <w:szCs w:val="36"/>
                          </w:rPr>
                          <w:t xml:space="preserve">, </w:t>
                        </w:r>
                        <w:r>
                          <w:rPr>
                            <w:rFonts w:ascii="Arial" w:hAnsi="Arial" w:cs="Arial"/>
                            <w:color w:val="17365D" w:themeColor="text2" w:themeShade="BF"/>
                            <w:sz w:val="36"/>
                            <w:szCs w:val="36"/>
                          </w:rPr>
                          <w:t>Heidelburg</w:t>
                        </w:r>
                        <w:r w:rsidR="005A3EC4">
                          <w:rPr>
                            <w:rFonts w:ascii="Arial" w:hAnsi="Arial" w:cs="Arial"/>
                            <w:color w:val="17365D" w:themeColor="text2" w:themeShade="BF"/>
                            <w:sz w:val="36"/>
                            <w:szCs w:val="36"/>
                          </w:rPr>
                          <w:t>, MS</w:t>
                        </w:r>
                      </w:p>
                      <w:p w14:paraId="3DA6F21F" w14:textId="77777777" w:rsidR="001C45E4" w:rsidRPr="000C07B3" w:rsidRDefault="001C45E4" w:rsidP="0089789B">
                        <w:pPr>
                          <w:rPr>
                            <w:sz w:val="40"/>
                            <w:szCs w:val="40"/>
                          </w:rPr>
                        </w:pPr>
                      </w:p>
                    </w:txbxContent>
                  </v:textbox>
                </v:shape>
                <v:shape id="Text Box 36" o:spid="_x0000_s1032" type="#_x0000_t202" alt="This is a proven tract for producing big mature whitetail deer in south Mississippi. The entire 176 acres is loaded with mature hardwood timber. A recent offer of $225,000 to clearcut was rejected by the owner. This area of Claiborne County has yielded many quality deer in recent years and this tract is no different. Conveniently located off Hwy 552 at the ClaiborneJefferson County line. The neighbors have practiced quality management for many years. There is electricity and water on site and many area for a camp site. This tract is priced to sell and the hunting can't be beat. Check out all the kid's pics of great deer." style="position:absolute;left:50566;top:12897;width:22954;height:35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" filled="f" stroked="f">
                  <v:textbox inset="2.48919mm,1.2446mm,2.48919mm,1.2446mm">
                    <w:txbxContent>
                      <w:p w14:paraId="5142A727" w14:textId="370E0E76" w:rsidR="001C45E4" w:rsidRPr="00925150" w:rsidRDefault="00717987" w:rsidP="001C45E4">
                        <w:pPr>
                          <w:rPr>
                            <w:rFonts w:ascii="Arial" w:hAnsi="Arial" w:cs="Arial"/>
                            <w:color w:val="17365D" w:themeColor="text2" w:themeShade="BF"/>
                            <w:sz w:val="18"/>
                            <w:szCs w:val="18"/>
                          </w:rPr>
                        </w:pPr>
                        <w:sdt>
                          <w:sdtPr>
                            <w:rPr>
                              <w:rFonts w:ascii="Arial" w:hAnsi="Arial" w:cs="Arial"/>
                              <w:color w:val="000000" w:themeColor="text1"/>
                              <w:sz w:val="16"/>
                              <w:szCs w:val="16"/>
                            </w:rPr>
                            <w:id w:val="549184805"/>
                            <w:placeholder>
                              <w:docPart w:val="941959D6BC5E88469C246D6767013D38"/>
                            </w:placeholder>
                            <w:text/>
                          </w:sdtPr>
                          <w:sdtContent>
                            <w:r w:rsidRPr="00717987">
                              <w:rPr>
                                <w:rFonts w:ascii="Arial" w:hAnsi="Arial" w:cs="Arial"/>
                                <w:color w:val="000000" w:themeColor="text1"/>
                                <w:sz w:val="16"/>
                                <w:szCs w:val="16"/>
                              </w:rPr>
                              <w:t xml:space="preserve">Turnkey high-income 12-house poultry farm for sale in Heidelberg, Mississippi with 103± acres and long-term contract to grow 9 </w:t>
                            </w:r>
                            <w:proofErr w:type="spellStart"/>
                            <w:r w:rsidRPr="00717987">
                              <w:rPr>
                                <w:rFonts w:ascii="Arial" w:hAnsi="Arial" w:cs="Arial"/>
                                <w:color w:val="000000" w:themeColor="text1"/>
                                <w:sz w:val="16"/>
                                <w:szCs w:val="16"/>
                              </w:rPr>
                              <w:t>lb</w:t>
                            </w:r>
                            <w:proofErr w:type="spellEnd"/>
                            <w:r w:rsidRPr="00717987">
                              <w:rPr>
                                <w:rFonts w:ascii="Arial" w:hAnsi="Arial" w:cs="Arial"/>
                                <w:color w:val="000000" w:themeColor="text1"/>
                                <w:sz w:val="16"/>
                                <w:szCs w:val="16"/>
                              </w:rPr>
                              <w:t xml:space="preserve"> chickens for one of the nation's leading poultry integrators. Built in 2018, these premium 46' x 500' broiler houses feature solid wall construction, drop ceilings, and concrete footings. The farm includes a 30,000-gallon bulk propane tank for major fuel savings, plus two mobile homes for housing or additional income. State-of-the-art poultry house equipment includes Rotem controllers, </w:t>
                            </w:r>
                            <w:proofErr w:type="spellStart"/>
                            <w:r w:rsidRPr="00717987">
                              <w:rPr>
                                <w:rFonts w:ascii="Arial" w:hAnsi="Arial" w:cs="Arial"/>
                                <w:color w:val="000000" w:themeColor="text1"/>
                                <w:sz w:val="16"/>
                                <w:szCs w:val="16"/>
                              </w:rPr>
                              <w:t>Choretime</w:t>
                            </w:r>
                            <w:proofErr w:type="spellEnd"/>
                            <w:r w:rsidRPr="00717987">
                              <w:rPr>
                                <w:rFonts w:ascii="Arial" w:hAnsi="Arial" w:cs="Arial"/>
                                <w:color w:val="000000" w:themeColor="text1"/>
                                <w:sz w:val="16"/>
                                <w:szCs w:val="16"/>
                              </w:rPr>
                              <w:t xml:space="preserve"> feeders, Plasson drinkers, </w:t>
                            </w:r>
                            <w:proofErr w:type="spellStart"/>
                            <w:r w:rsidRPr="00717987">
                              <w:rPr>
                                <w:rFonts w:ascii="Arial" w:hAnsi="Arial" w:cs="Arial"/>
                                <w:color w:val="000000" w:themeColor="text1"/>
                                <w:sz w:val="16"/>
                                <w:szCs w:val="16"/>
                              </w:rPr>
                              <w:t>Spacray</w:t>
                            </w:r>
                            <w:proofErr w:type="spellEnd"/>
                            <w:r w:rsidRPr="00717987">
                              <w:rPr>
                                <w:rFonts w:ascii="Arial" w:hAnsi="Arial" w:cs="Arial"/>
                                <w:color w:val="000000" w:themeColor="text1"/>
                                <w:sz w:val="16"/>
                                <w:szCs w:val="16"/>
                              </w:rPr>
                              <w:t xml:space="preserve"> brooders, vent machines, and Acme fans. A full tractor package is included with two John Deere tractors, front-end loader, KMC </w:t>
                            </w:r>
                            <w:proofErr w:type="spellStart"/>
                            <w:r w:rsidRPr="00717987">
                              <w:rPr>
                                <w:rFonts w:ascii="Arial" w:hAnsi="Arial" w:cs="Arial"/>
                                <w:color w:val="000000" w:themeColor="text1"/>
                                <w:sz w:val="16"/>
                                <w:szCs w:val="16"/>
                              </w:rPr>
                              <w:t>decaker</w:t>
                            </w:r>
                            <w:proofErr w:type="spellEnd"/>
                            <w:r w:rsidRPr="00717987">
                              <w:rPr>
                                <w:rFonts w:ascii="Arial" w:hAnsi="Arial" w:cs="Arial"/>
                                <w:color w:val="000000" w:themeColor="text1"/>
                                <w:sz w:val="16"/>
                                <w:szCs w:val="16"/>
                              </w:rPr>
                              <w:t>, windrow machine, leveling and box blades, a 300-gallon pressure washer, and more. This income-producing poultry operation generates over $800,000 in gross annual income and has a strong financial history. Rare opportunity to own a commercial chicken farm with land, contract, equipment, and housing in place—call today to schedule your appointment.</w:t>
                            </w:r>
                          </w:sdtContent>
                        </w:sdt>
                      </w:p>
                    </w:txbxContent>
                  </v:textbox>
                </v:shape>
                <v:shape id="Text Box 37" o:spid="_x0000_s1033" type="#_x0000_t202" style="position:absolute;left:49542;top:48924;width:22200;height:3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" filled="f" stroked="f">
                  <v:textbox inset="2.48919mm,1.2446mm,2.48919mm,1.2446mm">
                    <w:txbxContent>
                      <w:p w14:paraId="5539CC7F" w14:textId="4A38B38B" w:rsidR="001C45E4" w:rsidRPr="00587A1C" w:rsidRDefault="005F1B2F" w:rsidP="005D4B38">
                        <w:pPr>
                          <w:pStyle w:val="NoSpacing"/>
                          <w:jc w:val="center"/>
                          <w:rPr>
                            <w:rFonts w:ascii="Arial" w:hAnsi="Arial" w:cs="Arial"/>
                            <w:b/>
                            <w:bCs/>
                            <w:color w:val="17365D" w:themeColor="text2" w:themeShade="BF"/>
                            <w:sz w:val="24"/>
                            <w:szCs w:val="24"/>
                          </w:rPr>
                        </w:pPr>
                        <w:r w:rsidRPr="00587A1C">
                          <w:rPr>
                            <w:rFonts w:ascii="Arial" w:hAnsi="Arial" w:cs="Arial"/>
                            <w:b/>
                            <w:bCs/>
                            <w:color w:val="17365D" w:themeColor="text2" w:themeShade="BF"/>
                            <w:sz w:val="24"/>
                            <w:szCs w:val="24"/>
                          </w:rPr>
                          <w:t>3</w:t>
                        </w:r>
                        <w:r w:rsidR="00587A1C" w:rsidRPr="00587A1C">
                          <w:rPr>
                            <w:rFonts w:ascii="Arial" w:hAnsi="Arial" w:cs="Arial"/>
                            <w:b/>
                            <w:bCs/>
                            <w:color w:val="17365D" w:themeColor="text2" w:themeShade="BF"/>
                            <w:sz w:val="24"/>
                            <w:szCs w:val="24"/>
                          </w:rPr>
                          <w:t>1.</w:t>
                        </w:r>
                        <w:r w:rsidR="00717987">
                          <w:rPr>
                            <w:rFonts w:ascii="Arial" w:hAnsi="Arial" w:cs="Arial"/>
                            <w:b/>
                            <w:bCs/>
                            <w:color w:val="17365D" w:themeColor="text2" w:themeShade="BF"/>
                            <w:sz w:val="24"/>
                            <w:szCs w:val="24"/>
                          </w:rPr>
                          <w:t>780192</w:t>
                        </w:r>
                        <w:r w:rsidR="000C07B3" w:rsidRPr="00587A1C">
                          <w:rPr>
                            <w:rFonts w:ascii="Arial" w:hAnsi="Arial" w:cs="Arial"/>
                            <w:b/>
                            <w:bCs/>
                            <w:color w:val="17365D" w:themeColor="text2" w:themeShade="BF"/>
                            <w:sz w:val="24"/>
                            <w:szCs w:val="24"/>
                          </w:rPr>
                          <w:t>, -</w:t>
                        </w:r>
                        <w:r w:rsidR="00717987">
                          <w:rPr>
                            <w:rFonts w:ascii="Arial" w:hAnsi="Arial" w:cs="Arial"/>
                            <w:b/>
                            <w:bCs/>
                            <w:color w:val="17365D" w:themeColor="text2" w:themeShade="BF"/>
                            <w:sz w:val="24"/>
                            <w:szCs w:val="24"/>
                          </w:rPr>
                          <w:t>88.971014</w:t>
                        </w:r>
                        <w:r w:rsidR="001C45E4" w:rsidRPr="00587A1C">
                          <w:rPr>
                            <w:rFonts w:ascii="Arial" w:hAnsi="Arial" w:cs="Arial"/>
                            <w:b/>
                            <w:bCs/>
                            <w:color w:val="17365D" w:themeColor="text2" w:themeShade="BF"/>
                            <w:sz w:val="24"/>
                            <w:szCs w:val="24"/>
                          </w:rPr>
                          <w:t xml:space="preserve"> GPS</w:t>
                        </w:r>
                      </w:p>
                    </w:txbxContent>
                  </v:textbox>
                </v:shape>
                <v:shape id="Text Box 13" o:spid="_x0000_s1034" type="#_x0000_t202" style="position:absolute;left:162;top:88950;width:24828;height:6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" filled="f" stroked="f">
                  <v:textbox inset="2.48919mm,1.2446mm,2.48919mm,1.2446mm">
                    <w:txbxContent>
                      <w:p w14:paraId="7EDEC6D0" w14:textId="0C9B2211" w:rsidR="001C45E4" w:rsidRPr="004974CF" w:rsidRDefault="000C07B3" w:rsidP="00587A1C">
                        <w:pPr>
                          <w:pStyle w:val="NoSpacing"/>
                          <w:rPr>
                            <w:rFonts w:ascii="Arial" w:hAnsi="Arial" w:cs="Arial"/>
                            <w:color w:val="17365D" w:themeColor="text2" w:themeShade="BF"/>
                            <w:sz w:val="72"/>
                            <w:szCs w:val="72"/>
                          </w:rPr>
                        </w:pPr>
                        <w:r w:rsidRPr="004974CF">
                          <w:rPr>
                            <w:rFonts w:ascii="Arial" w:hAnsi="Arial" w:cs="Arial"/>
                            <w:color w:val="17365D" w:themeColor="text2" w:themeShade="BF"/>
                            <w:sz w:val="72"/>
                            <w:szCs w:val="72"/>
                          </w:rPr>
                          <w:t>$</w:t>
                        </w:r>
                        <w:r w:rsidR="00717987">
                          <w:rPr>
                            <w:rFonts w:ascii="Arial" w:hAnsi="Arial" w:cs="Arial"/>
                            <w:color w:val="17365D" w:themeColor="text2" w:themeShade="BF"/>
                            <w:sz w:val="72"/>
                            <w:szCs w:val="72"/>
                          </w:rPr>
                          <w:t>5,013</w:t>
                        </w:r>
                        <w:r w:rsidR="0044264A">
                          <w:rPr>
                            <w:rFonts w:ascii="Arial" w:hAnsi="Arial" w:cs="Arial"/>
                            <w:color w:val="17365D" w:themeColor="text2" w:themeShade="BF"/>
                            <w:sz w:val="72"/>
                            <w:szCs w:val="72"/>
                          </w:rPr>
                          <w:t>,000</w:t>
                        </w:r>
                      </w:p>
                    </w:txbxContent>
                  </v:textbox>
                </v:shape>
                <v:shape id="Picture 222" o:spid="_x0000_s1035" type="#_x0000_t75" style="position:absolute;left:661;top:71;width:50996;height:12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">
                  <v:imagedata r:id="rId15" o:title=""/>
                </v:shape>
                <v:shape id="Picture 19" o:spid="_x0000_s1036" type="#_x0000_t75" style="position:absolute;left:48525;top:87609;width:6684;height:89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" stroked="t" strokecolor="#243f60 [1604]">
                  <v:imagedata r:id="rId16" o:title=""/>
                  <v:path arrowok="t"/>
                  <o:lock v:ext="edit" aspectratio="f"/>
                </v:shape>
                <v:shape id="Picture 20" o:spid="_x0000_s1037" type="#_x0000_t75" style="position:absolute;left:1917;top:13907;width:48646;height:3444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" stroked="t" strokecolor="#243f60 [1604]" strokeweight="2pt">
                  <v:stroke linestyle="thinThin"/>
                  <v:imagedata r:id="rId17" o:title=""/>
                  <v:path arrowok="t"/>
                  <o:lock v:ext="edit" aspectratio="f"/>
                </v:shape>
                <v:shape id="Picture 21" o:spid="_x0000_s1038" type="#_x0000_t75" style="position:absolute;left:1917;top:52120;width:21306;height:1600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" stroked="t" strokecolor="#243f60 [1604]" strokeweight="2pt">
                  <v:stroke linestyle="thinThin"/>
                  <v:imagedata r:id="rId18" o:title=""/>
                  <v:path arrowok="t"/>
                  <o:lock v:ext="edit" aspectratio="f"/>
                </v:shape>
                <v:shape id="Picture 22" o:spid="_x0000_s1039" type="#_x0000_t75" style="position:absolute;left:26060;top:52120;width:21305;height:1600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" stroked="t" strokecolor="#243f60 [1604]" strokeweight="2pt">
                  <v:stroke linestyle="thinThin"/>
                  <v:imagedata r:id="rId19" o:title=""/>
                  <v:path arrowok="t"/>
                  <o:lock v:ext="edit" aspectratio="f"/>
                </v:shape>
                <v:shape id="Picture 23" o:spid="_x0000_s1040" type="#_x0000_t75" style="position:absolute;left:50107;top:52120;width:21306;height:1600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" stroked="t" strokecolor="#243f60 [1604]" strokeweight="2pt">
                  <v:stroke linestyle="thinThin"/>
                  <v:imagedata r:id="rId20" o:title=""/>
                  <v:path arrowok="t"/>
                  <o:lock v:ext="edit" aspectratio="f"/>
                </v:shape>
                <v:shape id="Picture 24" o:spid="_x0000_s1041" type="#_x0000_t75" style="position:absolute;left:1917;top:70408;width:21306;height:1600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" stroked="t" strokecolor="#243f60 [1604]" strokeweight="2pt">
                  <v:stroke linestyle="thinThin"/>
                  <v:imagedata r:id="rId21" o:title=""/>
                  <v:path arrowok="t"/>
                  <o:lock v:ext="edit" aspectratio="f"/>
                </v:shape>
                <v:shape id="Picture 25" o:spid="_x0000_s1042" type="#_x0000_t75" style="position:absolute;left:26060;top:70408;width:21305;height:1600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" stroked="t" strokecolor="#243f60 [1604]" strokeweight="2pt">
                  <v:stroke linestyle="thinThin"/>
                  <v:imagedata r:id="rId22" o:title=""/>
                  <v:path arrowok="t"/>
                  <o:lock v:ext="edit" aspectratio="f"/>
                </v:shape>
                <v:shape id="Picture 26" o:spid="_x0000_s1043" type="#_x0000_t75" style="position:absolute;left:50107;top:70408;width:21306;height:1600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" stroked="t" strokecolor="#243f60 [1604]" strokeweight="2pt">
                  <v:stroke linestyle="thinThin"/>
                  <v:imagedata r:id="rId23" o:title=""/>
                  <v:path arrowok="t"/>
                  <o:lock v:ext="edit" aspectratio="f"/>
                </v:shape>
                <v:shape id="Picture 1048363480" o:spid="_x0000_s1044" type="#_x0000_t75" alt="A white chicken with a red beak&#10;&#10;Description automatically generated" style="position:absolute;left:49508;width:21213;height:19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">
                  <v:imagedata r:id="rId24" o:title="A white chicken with a red beak&#10;&#10;Description automatically generated" croptop="11446f" cropbottom="-7728f" cropleft="-9177f" cropright="7993f"/>
                </v:shape>
              </v:group>
            </w:pict>
          </mc:Fallback>
        </mc:AlternateContent>
      </w:r>
    </w:p>
    <w:p w14:paraId="640DBEAC" w14:textId="77777777" w:rsidR="001A2DF5" w:rsidRPr="001A2DF5" w:rsidRDefault="001A2DF5" w:rsidP="001A2DF5"/>
    <w:p w14:paraId="7E58B861" w14:textId="77777777" w:rsidR="001A2DF5" w:rsidRPr="001A2DF5" w:rsidRDefault="001A2DF5" w:rsidP="001A2DF5"/>
    <w:p w14:paraId="2CA650A8" w14:textId="77777777" w:rsidR="001A2DF5" w:rsidRPr="001A2DF5" w:rsidRDefault="001A2DF5" w:rsidP="001A2DF5"/>
    <w:p w14:paraId="03711AC5" w14:textId="77777777" w:rsidR="001A2DF5" w:rsidRPr="001A2DF5" w:rsidRDefault="001A2DF5" w:rsidP="001A2DF5"/>
    <w:p w14:paraId="251CB3F6" w14:textId="77777777" w:rsidR="001A2DF5" w:rsidRPr="001A2DF5" w:rsidRDefault="001A2DF5" w:rsidP="001A2DF5"/>
    <w:p w14:paraId="5930A747" w14:textId="77777777" w:rsidR="001A2DF5" w:rsidRPr="001A2DF5" w:rsidRDefault="001A2DF5" w:rsidP="001A2DF5"/>
    <w:p w14:paraId="3A8E3080" w14:textId="77777777" w:rsidR="001A2DF5" w:rsidRPr="001A2DF5" w:rsidRDefault="001A2DF5" w:rsidP="001A2DF5"/>
    <w:p w14:paraId="7BE772F1" w14:textId="77777777" w:rsidR="001A2DF5" w:rsidRPr="001A2DF5" w:rsidRDefault="001A2DF5" w:rsidP="001A2DF5"/>
    <w:p w14:paraId="79317C96" w14:textId="77777777" w:rsidR="001A2DF5" w:rsidRPr="001A2DF5" w:rsidRDefault="001A2DF5" w:rsidP="001A2DF5"/>
    <w:p w14:paraId="7A857C34" w14:textId="77777777" w:rsidR="001A2DF5" w:rsidRPr="001A2DF5" w:rsidRDefault="001A2DF5" w:rsidP="001A2DF5"/>
    <w:p w14:paraId="6DFABE84" w14:textId="77777777" w:rsidR="001A2DF5" w:rsidRPr="001A2DF5" w:rsidRDefault="001A2DF5" w:rsidP="001A2DF5"/>
    <w:p w14:paraId="476BAFE2" w14:textId="77777777" w:rsidR="001A2DF5" w:rsidRPr="001A2DF5" w:rsidRDefault="001A2DF5" w:rsidP="001A2DF5"/>
    <w:p w14:paraId="09475A88" w14:textId="77777777" w:rsidR="001A2DF5" w:rsidRPr="001A2DF5" w:rsidRDefault="001A2DF5" w:rsidP="001A2DF5">
      <w:pPr>
        <w:jc w:val="right"/>
      </w:pPr>
    </w:p>
    <w:p w14:paraId="1168B653" w14:textId="77777777" w:rsidR="003D0AC2" w:rsidRPr="001A2DF5" w:rsidRDefault="003D0AC2" w:rsidP="001A2DF5"/>
    <w:sectPr w:rsidR="003D0AC2" w:rsidRPr="001A2DF5" w:rsidSect="004048FE">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riam">
    <w:panose1 w:val="020B0502050101010101"/>
    <w:charset w:val="B1"/>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2C1"/>
    <w:rsid w:val="000100C5"/>
    <w:rsid w:val="00044848"/>
    <w:rsid w:val="00053034"/>
    <w:rsid w:val="000531D5"/>
    <w:rsid w:val="00065F8F"/>
    <w:rsid w:val="000B20B6"/>
    <w:rsid w:val="000B4387"/>
    <w:rsid w:val="000C0268"/>
    <w:rsid w:val="000C07B3"/>
    <w:rsid w:val="000D28DA"/>
    <w:rsid w:val="00166110"/>
    <w:rsid w:val="00175763"/>
    <w:rsid w:val="001A2DF5"/>
    <w:rsid w:val="001A48C8"/>
    <w:rsid w:val="001C45E4"/>
    <w:rsid w:val="002055EF"/>
    <w:rsid w:val="002071FE"/>
    <w:rsid w:val="00210FB3"/>
    <w:rsid w:val="00213B81"/>
    <w:rsid w:val="00220ED8"/>
    <w:rsid w:val="00235F6B"/>
    <w:rsid w:val="0027644D"/>
    <w:rsid w:val="00280E3F"/>
    <w:rsid w:val="002A1806"/>
    <w:rsid w:val="002B4E4B"/>
    <w:rsid w:val="002C0E5A"/>
    <w:rsid w:val="002C4A35"/>
    <w:rsid w:val="002C5C7E"/>
    <w:rsid w:val="002D4E4E"/>
    <w:rsid w:val="00303F5B"/>
    <w:rsid w:val="00306054"/>
    <w:rsid w:val="003118C9"/>
    <w:rsid w:val="003522C1"/>
    <w:rsid w:val="003A1B88"/>
    <w:rsid w:val="003A425E"/>
    <w:rsid w:val="003C574B"/>
    <w:rsid w:val="003C7519"/>
    <w:rsid w:val="003D0AC2"/>
    <w:rsid w:val="003D34E2"/>
    <w:rsid w:val="003F2726"/>
    <w:rsid w:val="003F6535"/>
    <w:rsid w:val="004048FE"/>
    <w:rsid w:val="00405FAD"/>
    <w:rsid w:val="00406781"/>
    <w:rsid w:val="00411D1F"/>
    <w:rsid w:val="00425F89"/>
    <w:rsid w:val="0044264A"/>
    <w:rsid w:val="004865B1"/>
    <w:rsid w:val="004952C1"/>
    <w:rsid w:val="004974CF"/>
    <w:rsid w:val="00501B19"/>
    <w:rsid w:val="005024EB"/>
    <w:rsid w:val="00553B64"/>
    <w:rsid w:val="0057722D"/>
    <w:rsid w:val="00586EBF"/>
    <w:rsid w:val="00587A1C"/>
    <w:rsid w:val="00597396"/>
    <w:rsid w:val="005A3EC4"/>
    <w:rsid w:val="005A5E0D"/>
    <w:rsid w:val="005C2AC8"/>
    <w:rsid w:val="005D4B38"/>
    <w:rsid w:val="005D7182"/>
    <w:rsid w:val="005F1B2F"/>
    <w:rsid w:val="005F62A6"/>
    <w:rsid w:val="0062209A"/>
    <w:rsid w:val="006239A2"/>
    <w:rsid w:val="00661D20"/>
    <w:rsid w:val="006620D5"/>
    <w:rsid w:val="006654BF"/>
    <w:rsid w:val="00692788"/>
    <w:rsid w:val="006C7E69"/>
    <w:rsid w:val="006D0331"/>
    <w:rsid w:val="00701D7A"/>
    <w:rsid w:val="00717731"/>
    <w:rsid w:val="00717987"/>
    <w:rsid w:val="0072331B"/>
    <w:rsid w:val="00735DBA"/>
    <w:rsid w:val="00736126"/>
    <w:rsid w:val="0074010F"/>
    <w:rsid w:val="007452C6"/>
    <w:rsid w:val="00752B08"/>
    <w:rsid w:val="007641E6"/>
    <w:rsid w:val="00776CD8"/>
    <w:rsid w:val="007A506A"/>
    <w:rsid w:val="007B256B"/>
    <w:rsid w:val="007C236A"/>
    <w:rsid w:val="007C3CF2"/>
    <w:rsid w:val="007D291C"/>
    <w:rsid w:val="00811020"/>
    <w:rsid w:val="0083159F"/>
    <w:rsid w:val="00842C4A"/>
    <w:rsid w:val="00850C41"/>
    <w:rsid w:val="00872328"/>
    <w:rsid w:val="0089789B"/>
    <w:rsid w:val="008A3FE1"/>
    <w:rsid w:val="008B1777"/>
    <w:rsid w:val="008B3EB0"/>
    <w:rsid w:val="008B5F63"/>
    <w:rsid w:val="008B71F1"/>
    <w:rsid w:val="008C3244"/>
    <w:rsid w:val="008C5954"/>
    <w:rsid w:val="008E006F"/>
    <w:rsid w:val="008F6BCB"/>
    <w:rsid w:val="0090177B"/>
    <w:rsid w:val="009055E5"/>
    <w:rsid w:val="00917C4E"/>
    <w:rsid w:val="00925150"/>
    <w:rsid w:val="00944367"/>
    <w:rsid w:val="00945057"/>
    <w:rsid w:val="0095344C"/>
    <w:rsid w:val="00957545"/>
    <w:rsid w:val="0097640B"/>
    <w:rsid w:val="00982DE0"/>
    <w:rsid w:val="009A6E1A"/>
    <w:rsid w:val="009B3F5C"/>
    <w:rsid w:val="009E7529"/>
    <w:rsid w:val="00A1035C"/>
    <w:rsid w:val="00A125CB"/>
    <w:rsid w:val="00A33B9C"/>
    <w:rsid w:val="00A4306B"/>
    <w:rsid w:val="00A50A5E"/>
    <w:rsid w:val="00A57D11"/>
    <w:rsid w:val="00A76992"/>
    <w:rsid w:val="00AC0589"/>
    <w:rsid w:val="00AC08B9"/>
    <w:rsid w:val="00AC2AA1"/>
    <w:rsid w:val="00AD45D2"/>
    <w:rsid w:val="00AE4262"/>
    <w:rsid w:val="00AF4D29"/>
    <w:rsid w:val="00B03BF6"/>
    <w:rsid w:val="00B14580"/>
    <w:rsid w:val="00B20368"/>
    <w:rsid w:val="00B260A6"/>
    <w:rsid w:val="00B50484"/>
    <w:rsid w:val="00BB1A20"/>
    <w:rsid w:val="00BB44D8"/>
    <w:rsid w:val="00BE513A"/>
    <w:rsid w:val="00C05E0B"/>
    <w:rsid w:val="00C06BF9"/>
    <w:rsid w:val="00C1698D"/>
    <w:rsid w:val="00C30E69"/>
    <w:rsid w:val="00C477E3"/>
    <w:rsid w:val="00C62F06"/>
    <w:rsid w:val="00C65C83"/>
    <w:rsid w:val="00C73304"/>
    <w:rsid w:val="00C74C03"/>
    <w:rsid w:val="00C76CEF"/>
    <w:rsid w:val="00C84814"/>
    <w:rsid w:val="00CA371D"/>
    <w:rsid w:val="00CF0012"/>
    <w:rsid w:val="00D014E1"/>
    <w:rsid w:val="00D03FCC"/>
    <w:rsid w:val="00D27CB1"/>
    <w:rsid w:val="00D50D9B"/>
    <w:rsid w:val="00D74DB2"/>
    <w:rsid w:val="00D76926"/>
    <w:rsid w:val="00D86F2D"/>
    <w:rsid w:val="00D95911"/>
    <w:rsid w:val="00DA35FB"/>
    <w:rsid w:val="00DB3411"/>
    <w:rsid w:val="00DD5CC8"/>
    <w:rsid w:val="00DF2755"/>
    <w:rsid w:val="00E06322"/>
    <w:rsid w:val="00E11873"/>
    <w:rsid w:val="00E16837"/>
    <w:rsid w:val="00E26899"/>
    <w:rsid w:val="00E355ED"/>
    <w:rsid w:val="00E579D0"/>
    <w:rsid w:val="00E90F24"/>
    <w:rsid w:val="00E935BA"/>
    <w:rsid w:val="00E96B0B"/>
    <w:rsid w:val="00EB3FC2"/>
    <w:rsid w:val="00EC4ED7"/>
    <w:rsid w:val="00EE4D9A"/>
    <w:rsid w:val="00EE4E65"/>
    <w:rsid w:val="00EF39A0"/>
    <w:rsid w:val="00EF60B1"/>
    <w:rsid w:val="00F12850"/>
    <w:rsid w:val="00F2277E"/>
    <w:rsid w:val="00F30146"/>
    <w:rsid w:val="00F475FF"/>
    <w:rsid w:val="00F528F4"/>
    <w:rsid w:val="00FC34BA"/>
    <w:rsid w:val="00FD043B"/>
    <w:rsid w:val="00FD5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D5676"/>
  <w15:docId w15:val="{2AB202FC-E9C7-418A-9175-1E7608A80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riam" w:eastAsiaTheme="minorEastAsia" w:hAnsi="Miriam" w:cs="Miriam"/>
        <w:color w:val="006600"/>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5ED"/>
    <w:rPr>
      <w:sz w:val="24"/>
      <w:szCs w:val="24"/>
      <w:shd w:val="clear" w:color="auto" w:fill="FFFFFF"/>
    </w:rPr>
  </w:style>
  <w:style w:type="paragraph" w:styleId="Heading1">
    <w:name w:val="heading 1"/>
    <w:basedOn w:val="Normal"/>
    <w:next w:val="Normal"/>
    <w:link w:val="Heading1Char"/>
    <w:uiPriority w:val="9"/>
    <w:qFormat/>
    <w:rsid w:val="003A1B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396"/>
    <w:rPr>
      <w:rFonts w:ascii="Tahoma" w:hAnsi="Tahoma" w:cs="Tahoma"/>
      <w:sz w:val="16"/>
      <w:szCs w:val="16"/>
    </w:rPr>
  </w:style>
  <w:style w:type="paragraph" w:styleId="NoSpacing">
    <w:name w:val="No Spacing"/>
    <w:uiPriority w:val="1"/>
    <w:qFormat/>
    <w:rsid w:val="009B3F5C"/>
    <w:pPr>
      <w:spacing w:after="0" w:line="240" w:lineRule="auto"/>
    </w:pPr>
  </w:style>
  <w:style w:type="character" w:customStyle="1" w:styleId="apple-converted-space">
    <w:name w:val="apple-converted-space"/>
    <w:basedOn w:val="DefaultParagraphFont"/>
    <w:rsid w:val="00C06BF9"/>
  </w:style>
  <w:style w:type="character" w:customStyle="1" w:styleId="Heading1Char">
    <w:name w:val="Heading 1 Char"/>
    <w:basedOn w:val="DefaultParagraphFont"/>
    <w:link w:val="Heading1"/>
    <w:uiPriority w:val="9"/>
    <w:rsid w:val="003A1B88"/>
    <w:rPr>
      <w:rFonts w:asciiTheme="majorHAnsi" w:eastAsiaTheme="majorEastAsia" w:hAnsiTheme="majorHAnsi" w:cstheme="majorBidi"/>
      <w:b/>
      <w:bCs/>
      <w:color w:val="365F91" w:themeColor="accent1" w:themeShade="BF"/>
    </w:rPr>
  </w:style>
  <w:style w:type="paragraph" w:customStyle="1" w:styleId="gmail-msonospacing">
    <w:name w:val="gmail-msonospacing"/>
    <w:basedOn w:val="Normal"/>
    <w:rsid w:val="001C45E4"/>
    <w:pPr>
      <w:spacing w:before="100" w:beforeAutospacing="1" w:after="100" w:afterAutospacing="1" w:line="240" w:lineRule="auto"/>
    </w:pPr>
    <w:rPr>
      <w:rFonts w:ascii="Times New Roman" w:eastAsia="Times New Roman" w:hAnsi="Times New Roman" w:cs="Times New Roman"/>
      <w:color w:val="auto"/>
      <w:shd w:val="clear" w:color="auto" w:fill="auto"/>
    </w:rPr>
  </w:style>
  <w:style w:type="character" w:styleId="PlaceholderText">
    <w:name w:val="Placeholder Text"/>
    <w:basedOn w:val="DefaultParagraphFont"/>
    <w:uiPriority w:val="99"/>
    <w:semiHidden/>
    <w:rsid w:val="000B20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8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AppData\Roaming\Microsoft\Templates\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1959D6BC5E88469C246D6767013D38"/>
        <w:category>
          <w:name w:val="General"/>
          <w:gallery w:val="placeholder"/>
        </w:category>
        <w:types>
          <w:type w:val="bbPlcHdr"/>
        </w:types>
        <w:behaviors>
          <w:behavior w:val="content"/>
        </w:behaviors>
        <w:guid w:val="{B8069DA3-2EB4-F945-8F5B-1BB5DBF86D80}"/>
      </w:docPartPr>
      <w:docPartBody>
        <w:p w:rsidR="00000000" w:rsidRDefault="000D535F" w:rsidP="000D535F">
          <w:pPr>
            <w:pStyle w:val="941959D6BC5E88469C246D6767013D38"/>
          </w:pPr>
          <w:r w:rsidRPr="00925FA7">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riam">
    <w:panose1 w:val="020B0502050101010101"/>
    <w:charset w:val="B1"/>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B4A"/>
    <w:rsid w:val="000D535F"/>
    <w:rsid w:val="00290688"/>
    <w:rsid w:val="002A1806"/>
    <w:rsid w:val="004E739E"/>
    <w:rsid w:val="00501B19"/>
    <w:rsid w:val="005D0B95"/>
    <w:rsid w:val="007607C1"/>
    <w:rsid w:val="00795412"/>
    <w:rsid w:val="00833173"/>
    <w:rsid w:val="00A27B4A"/>
    <w:rsid w:val="00EF3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535F"/>
    <w:rPr>
      <w:color w:val="808080"/>
    </w:rPr>
  </w:style>
  <w:style w:type="paragraph" w:customStyle="1" w:styleId="34DF1D8D56BDAC468094D1287C3F8DEF">
    <w:name w:val="34DF1D8D56BDAC468094D1287C3F8DEF"/>
    <w:rsid w:val="00290688"/>
  </w:style>
  <w:style w:type="paragraph" w:customStyle="1" w:styleId="941959D6BC5E88469C246D6767013D38">
    <w:name w:val="941959D6BC5E88469C246D6767013D38"/>
    <w:rsid w:val="000D53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A90A2-05EE-4665-A1C8-E14899D64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C:\Users\Lynn\AppData\Roaming\Microsoft\Templates\flyer.dotx</Template>
  <TotalTime>7</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dc:creator>
  <cp:lastModifiedBy>jeff daughdrill</cp:lastModifiedBy>
  <cp:revision>3</cp:revision>
  <cp:lastPrinted>2025-03-12T19:52:00Z</cp:lastPrinted>
  <dcterms:created xsi:type="dcterms:W3CDTF">2025-06-10T14:54:00Z</dcterms:created>
  <dcterms:modified xsi:type="dcterms:W3CDTF">2025-08-04T00:56:00Z</dcterms:modified>
</cp:coreProperties>
</file>